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normal1"/>
        <w:tblW w:w="10214" w:type="dxa"/>
        <w:jc w:val="center"/>
        <w:tblInd w:w="0" w:type="dxa"/>
        <w:tblBorders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21"/>
        <w:gridCol w:w="7593"/>
      </w:tblGrid>
      <w:tr w:rsidR="005B782F" w:rsidRPr="002E318B" w:rsidTr="00914154">
        <w:trPr>
          <w:trHeight w:val="123"/>
          <w:jc w:val="center"/>
        </w:trPr>
        <w:tc>
          <w:tcPr>
            <w:tcW w:w="2621" w:type="dxa"/>
            <w:vMerge w:val="restart"/>
            <w:shd w:val="clear" w:color="auto" w:fill="auto"/>
          </w:tcPr>
          <w:p w:rsidR="00BA7B63" w:rsidRDefault="00EA771B" w:rsidP="00BA7B63">
            <w:pPr>
              <w:pStyle w:val="Sunombre"/>
              <w:rPr>
                <w:rFonts w:asciiTheme="minorHAnsi" w:hAnsiTheme="minorHAnsi" w:cstheme="minorHAnsi"/>
                <w:lang w:val="es-ES"/>
              </w:rPr>
            </w:pPr>
            <w:proofErr w:type="spellStart"/>
            <w:r>
              <w:rPr>
                <w:rFonts w:asciiTheme="minorHAnsi" w:hAnsiTheme="minorHAnsi" w:cstheme="minorHAnsi"/>
                <w:lang w:val="es-ES"/>
              </w:rPr>
              <w:t>Angelo</w:t>
            </w:r>
            <w:proofErr w:type="spellEnd"/>
            <w:r w:rsidR="00B1347B">
              <w:rPr>
                <w:rFonts w:asciiTheme="minorHAnsi" w:hAnsiTheme="minorHAnsi" w:cstheme="minorHAnsi"/>
                <w:lang w:val="es-ES"/>
              </w:rPr>
              <w:t xml:space="preserve"> </w:t>
            </w:r>
            <w:r>
              <w:rPr>
                <w:rFonts w:asciiTheme="minorHAnsi" w:hAnsiTheme="minorHAnsi" w:cstheme="minorHAnsi"/>
                <w:lang w:val="es-ES"/>
              </w:rPr>
              <w:t xml:space="preserve"> </w:t>
            </w:r>
            <w:r w:rsidR="00AC34A6">
              <w:rPr>
                <w:rFonts w:asciiTheme="minorHAnsi" w:hAnsiTheme="minorHAnsi" w:cstheme="minorHAnsi"/>
                <w:lang w:val="es-ES"/>
              </w:rPr>
              <w:t xml:space="preserve">Paolo </w:t>
            </w:r>
            <w:proofErr w:type="spellStart"/>
            <w:r>
              <w:rPr>
                <w:rFonts w:asciiTheme="minorHAnsi" w:hAnsiTheme="minorHAnsi" w:cstheme="minorHAnsi"/>
                <w:lang w:val="es-ES"/>
              </w:rPr>
              <w:t>Adofacci</w:t>
            </w:r>
            <w:proofErr w:type="spellEnd"/>
            <w:r>
              <w:rPr>
                <w:rFonts w:asciiTheme="minorHAnsi" w:hAnsiTheme="minorHAnsi" w:cstheme="minorHAnsi"/>
                <w:lang w:val="es-ES"/>
              </w:rPr>
              <w:t xml:space="preserve"> Toro</w:t>
            </w:r>
          </w:p>
          <w:p w:rsidR="00153DFD" w:rsidRPr="00153DFD" w:rsidRDefault="00153DFD" w:rsidP="00153DFD">
            <w:pPr>
              <w:rPr>
                <w:sz w:val="28"/>
                <w:szCs w:val="28"/>
                <w:lang w:val="es-ES"/>
              </w:rPr>
            </w:pPr>
            <w:r>
              <w:rPr>
                <w:lang w:val="es-ES"/>
              </w:rPr>
              <w:t xml:space="preserve">   </w:t>
            </w:r>
            <w:r w:rsidRPr="00153DFD">
              <w:rPr>
                <w:sz w:val="28"/>
                <w:szCs w:val="28"/>
                <w:lang w:val="es-ES"/>
              </w:rPr>
              <w:t>Trabajador Social</w:t>
            </w:r>
          </w:p>
          <w:p w:rsidR="00BA7B63" w:rsidRPr="00BA7B63" w:rsidRDefault="004411D5" w:rsidP="00BA7B63">
            <w:pPr>
              <w:pStyle w:val="Informacindecontacto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2</w:t>
            </w:r>
            <w:r w:rsidR="00AA5A92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4</w:t>
            </w:r>
            <w:r w:rsidR="00BA7B63" w:rsidRPr="00BA7B6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años</w:t>
            </w:r>
          </w:p>
          <w:p w:rsidR="00BA7B63" w:rsidRPr="00BA7B63" w:rsidRDefault="00EA771B" w:rsidP="00BA7B63">
            <w:pPr>
              <w:pStyle w:val="Textoindependiente"/>
              <w:jc w:val="right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17.554</w:t>
            </w:r>
            <w:r w:rsidR="004411D5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.</w:t>
            </w: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121-7</w:t>
            </w:r>
          </w:p>
          <w:p w:rsidR="00BA7B63" w:rsidRDefault="00EA771B" w:rsidP="00BA7B63">
            <w:pPr>
              <w:pStyle w:val="Informacindecontacto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68337639</w:t>
            </w:r>
          </w:p>
          <w:p w:rsidR="00E14C32" w:rsidRPr="00E14C32" w:rsidRDefault="00497EAF" w:rsidP="00E14C32">
            <w:pPr>
              <w:pStyle w:val="Textoindependiente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lang w:val="es-ES"/>
              </w:rPr>
              <w:t xml:space="preserve">                         </w:t>
            </w:r>
            <w:bookmarkStart w:id="0" w:name="_GoBack"/>
            <w:bookmarkEnd w:id="0"/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582598806</w:t>
            </w:r>
          </w:p>
          <w:p w:rsidR="004411D5" w:rsidRDefault="00F40D2E" w:rsidP="00BA7B63">
            <w:pPr>
              <w:pStyle w:val="Informacindecontacto"/>
              <w:rPr>
                <w:rFonts w:asciiTheme="minorHAnsi" w:hAnsiTheme="minorHAnsi" w:cstheme="minorHAns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a.adofacci.t@gmail.com</w:t>
            </w:r>
            <w:r w:rsidR="004411D5">
              <w:rPr>
                <w:rFonts w:asciiTheme="minorHAnsi" w:hAnsiTheme="minorHAnsi" w:cstheme="minorHAnsi"/>
                <w:sz w:val="22"/>
                <w:szCs w:val="22"/>
                <w:lang w:val="es-CL"/>
              </w:rPr>
              <w:t xml:space="preserve"> </w:t>
            </w:r>
          </w:p>
          <w:p w:rsidR="00BA7B63" w:rsidRPr="00BA7B63" w:rsidRDefault="00EA771B" w:rsidP="00BA7B63">
            <w:pPr>
              <w:pStyle w:val="Informacindecontacto"/>
              <w:rPr>
                <w:rFonts w:asciiTheme="minorHAnsi" w:hAnsiTheme="minorHAnsi" w:cstheme="minorHAns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CL"/>
              </w:rPr>
              <w:t>a.adofacci@hotmail.com</w:t>
            </w:r>
          </w:p>
          <w:p w:rsidR="00BA7B63" w:rsidRPr="00BA7B63" w:rsidRDefault="00EA771B" w:rsidP="00BA7B63">
            <w:pPr>
              <w:pStyle w:val="Informacindecontacto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Traiguen</w:t>
            </w:r>
            <w:proofErr w:type="spellEnd"/>
            <w:r w:rsidR="00B1347B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, </w:t>
            </w: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874</w:t>
            </w:r>
          </w:p>
          <w:p w:rsidR="00BA7B63" w:rsidRPr="00BA7B63" w:rsidRDefault="00497EAF" w:rsidP="00BA7B63">
            <w:pPr>
              <w:pStyle w:val="Informacindecontacto"/>
              <w:rPr>
                <w:rFonts w:asciiTheme="minorHAnsi" w:hAnsiTheme="minorHAnsi" w:cstheme="minorHAns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CL"/>
              </w:rPr>
              <w:t>Arica</w:t>
            </w:r>
            <w:r w:rsidR="00BA7B63" w:rsidRPr="00BA7B63">
              <w:rPr>
                <w:rFonts w:asciiTheme="minorHAnsi" w:hAnsiTheme="minorHAnsi" w:cstheme="minorHAnsi"/>
                <w:sz w:val="22"/>
                <w:szCs w:val="22"/>
                <w:lang w:val="es-CL"/>
              </w:rPr>
              <w:t>, Chile</w:t>
            </w:r>
          </w:p>
          <w:p w:rsidR="005B782F" w:rsidRPr="00BA7B63" w:rsidRDefault="005B782F">
            <w:pPr>
              <w:pStyle w:val="Informacindecontacto"/>
              <w:rPr>
                <w:rFonts w:asciiTheme="minorHAnsi" w:hAnsiTheme="minorHAnsi" w:cstheme="minorHAnsi"/>
                <w:lang w:val="es-CL"/>
              </w:rPr>
            </w:pPr>
          </w:p>
          <w:p w:rsidR="005B782F" w:rsidRPr="00BA7B63" w:rsidRDefault="005B782F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593" w:type="dxa"/>
            <w:shd w:val="clear" w:color="auto" w:fill="auto"/>
          </w:tcPr>
          <w:p w:rsidR="00AA5A92" w:rsidRPr="00AA5A92" w:rsidRDefault="00AA5A92" w:rsidP="00AA5A92">
            <w:pPr>
              <w:pStyle w:val="Textoindependiente"/>
              <w:rPr>
                <w:rFonts w:asciiTheme="minorHAnsi" w:hAnsiTheme="minorHAnsi" w:cstheme="minorHAnsi"/>
                <w:lang w:val="es-CL"/>
              </w:rPr>
            </w:pPr>
            <w:r w:rsidRPr="00AA5A92">
              <w:rPr>
                <w:rFonts w:asciiTheme="minorHAnsi" w:hAnsiTheme="minorHAnsi" w:cstheme="minorHAnsi"/>
                <w:b/>
                <w:u w:val="single"/>
                <w:lang w:val="es-ES"/>
              </w:rPr>
              <w:t>HISTORIAL DE EMPLEO</w:t>
            </w:r>
          </w:p>
          <w:p w:rsidR="00E14C32" w:rsidRDefault="00E14C32" w:rsidP="00AA5A92">
            <w:pPr>
              <w:pStyle w:val="Textoindependiente"/>
              <w:rPr>
                <w:rFonts w:asciiTheme="minorHAnsi" w:hAnsiTheme="minorHAnsi" w:cstheme="minorHAnsi"/>
                <w:lang w:val="es-CL"/>
              </w:rPr>
            </w:pPr>
          </w:p>
          <w:p w:rsidR="00E14C32" w:rsidRDefault="00E14C32" w:rsidP="00AA5A92">
            <w:pPr>
              <w:pStyle w:val="Textoindependiente"/>
              <w:rPr>
                <w:rFonts w:asciiTheme="minorHAnsi" w:hAnsiTheme="minorHAnsi" w:cstheme="minorHAnsi"/>
                <w:u w:val="single"/>
                <w:lang w:val="es-CL"/>
              </w:rPr>
            </w:pPr>
            <w:r>
              <w:rPr>
                <w:rFonts w:asciiTheme="minorHAnsi" w:hAnsiTheme="minorHAnsi" w:cstheme="minorHAnsi"/>
                <w:u w:val="single"/>
                <w:lang w:val="es-CL"/>
              </w:rPr>
              <w:t>Trabajador Social.</w:t>
            </w:r>
          </w:p>
          <w:p w:rsidR="00E14C32" w:rsidRDefault="00E14C32" w:rsidP="00AA5A92">
            <w:pPr>
              <w:pStyle w:val="Textoindependiente"/>
              <w:rPr>
                <w:rFonts w:asciiTheme="minorHAnsi" w:hAnsiTheme="minorHAnsi" w:cstheme="minorHAnsi"/>
                <w:b/>
                <w:lang w:val="es-CL"/>
              </w:rPr>
            </w:pPr>
            <w:r>
              <w:rPr>
                <w:rFonts w:asciiTheme="minorHAnsi" w:hAnsiTheme="minorHAnsi" w:cstheme="minorHAnsi"/>
                <w:b/>
                <w:lang w:val="es-CL"/>
              </w:rPr>
              <w:t>Marzo/2016 – Abril/2016</w:t>
            </w:r>
            <w:r w:rsidR="00497EAF">
              <w:rPr>
                <w:rFonts w:asciiTheme="minorHAnsi" w:hAnsiTheme="minorHAnsi" w:cstheme="minorHAnsi"/>
                <w:b/>
                <w:lang w:val="es-CL"/>
              </w:rPr>
              <w:t>- Mayo/2016</w:t>
            </w:r>
            <w:r>
              <w:rPr>
                <w:rFonts w:asciiTheme="minorHAnsi" w:hAnsiTheme="minorHAnsi" w:cstheme="minorHAnsi"/>
                <w:b/>
                <w:lang w:val="es-CL"/>
              </w:rPr>
              <w:t xml:space="preserve">; Oficina de Protección de los Derechos de la infancia. </w:t>
            </w:r>
          </w:p>
          <w:p w:rsidR="00E14C32" w:rsidRPr="004A48CE" w:rsidRDefault="004A48CE" w:rsidP="00E14C32">
            <w:pPr>
              <w:pStyle w:val="Textoindependiente"/>
              <w:numPr>
                <w:ilvl w:val="0"/>
                <w:numId w:val="16"/>
              </w:numPr>
              <w:ind w:left="290" w:firstLine="0"/>
              <w:rPr>
                <w:rFonts w:asciiTheme="minorHAnsi" w:hAnsiTheme="minorHAnsi" w:cstheme="minorHAnsi"/>
                <w:b/>
                <w:lang w:val="es-CL"/>
              </w:rPr>
            </w:pPr>
            <w:r>
              <w:rPr>
                <w:rFonts w:asciiTheme="minorHAnsi" w:hAnsiTheme="minorHAnsi" w:cstheme="minorHAnsi"/>
                <w:lang w:val="es-CL"/>
              </w:rPr>
              <w:t>Realización de entrevistas y visitas domiciliarias, siendo estas el primer acercamiento con las familias.</w:t>
            </w:r>
          </w:p>
          <w:p w:rsidR="004A48CE" w:rsidRDefault="004A48CE" w:rsidP="00BB0E2F">
            <w:pPr>
              <w:pStyle w:val="Textoindependiente"/>
              <w:numPr>
                <w:ilvl w:val="0"/>
                <w:numId w:val="16"/>
              </w:numPr>
              <w:ind w:left="290" w:firstLine="0"/>
              <w:rPr>
                <w:rFonts w:asciiTheme="minorHAnsi" w:hAnsiTheme="minorHAnsi" w:cstheme="minorHAnsi"/>
                <w:b/>
                <w:lang w:val="es-CL"/>
              </w:rPr>
            </w:pPr>
            <w:r>
              <w:rPr>
                <w:rFonts w:asciiTheme="minorHAnsi" w:hAnsiTheme="minorHAnsi" w:cstheme="minorHAnsi"/>
                <w:lang w:val="es-CL"/>
              </w:rPr>
              <w:t>Elaboración de informes sociales e informes judiciales.</w:t>
            </w:r>
          </w:p>
          <w:p w:rsidR="00E51D9D" w:rsidRPr="0070283E" w:rsidRDefault="00E51D9D" w:rsidP="00BB0E2F">
            <w:pPr>
              <w:pStyle w:val="Textoindependiente"/>
              <w:numPr>
                <w:ilvl w:val="0"/>
                <w:numId w:val="16"/>
              </w:numPr>
              <w:ind w:left="290" w:firstLine="0"/>
              <w:rPr>
                <w:rFonts w:asciiTheme="minorHAnsi" w:hAnsiTheme="minorHAnsi" w:cstheme="minorHAnsi"/>
                <w:b/>
                <w:lang w:val="es-CL"/>
              </w:rPr>
            </w:pPr>
            <w:r>
              <w:rPr>
                <w:rFonts w:asciiTheme="minorHAnsi" w:hAnsiTheme="minorHAnsi" w:cstheme="minorHAnsi"/>
                <w:lang w:val="es-CL"/>
              </w:rPr>
              <w:t xml:space="preserve">Coordinación con las redes </w:t>
            </w:r>
            <w:r w:rsidR="002E318B">
              <w:rPr>
                <w:rFonts w:asciiTheme="minorHAnsi" w:hAnsiTheme="minorHAnsi" w:cstheme="minorHAnsi"/>
                <w:lang w:val="es-CL"/>
              </w:rPr>
              <w:t>Sename</w:t>
            </w:r>
          </w:p>
          <w:p w:rsidR="0070283E" w:rsidRPr="00E51D9D" w:rsidRDefault="0070283E" w:rsidP="00BB0E2F">
            <w:pPr>
              <w:pStyle w:val="Textoindependiente"/>
              <w:numPr>
                <w:ilvl w:val="0"/>
                <w:numId w:val="16"/>
              </w:numPr>
              <w:ind w:left="290" w:firstLine="0"/>
              <w:rPr>
                <w:rFonts w:asciiTheme="minorHAnsi" w:hAnsiTheme="minorHAnsi" w:cstheme="minorHAnsi"/>
                <w:b/>
                <w:lang w:val="es-CL"/>
              </w:rPr>
            </w:pPr>
            <w:r>
              <w:rPr>
                <w:rFonts w:asciiTheme="minorHAnsi" w:hAnsiTheme="minorHAnsi" w:cstheme="minorHAnsi"/>
                <w:lang w:val="es-CL"/>
              </w:rPr>
              <w:t>Labores administrativas propias del programa</w:t>
            </w:r>
          </w:p>
          <w:p w:rsidR="00AA5A92" w:rsidRPr="00AA5A92" w:rsidRDefault="00E14C32" w:rsidP="00AA5A92">
            <w:pPr>
              <w:pStyle w:val="Textoindependiente"/>
              <w:rPr>
                <w:rFonts w:asciiTheme="minorHAnsi" w:hAnsiTheme="minorHAnsi" w:cstheme="minorHAnsi"/>
                <w:lang w:val="es-CL"/>
              </w:rPr>
            </w:pPr>
            <w:r>
              <w:rPr>
                <w:rFonts w:asciiTheme="minorHAnsi" w:hAnsiTheme="minorHAnsi" w:cstheme="minorHAnsi"/>
                <w:u w:val="single"/>
                <w:lang w:val="es-ES"/>
              </w:rPr>
              <w:t>Trabajador</w:t>
            </w:r>
            <w:r w:rsidR="00AA5A92" w:rsidRPr="00AA5A92">
              <w:rPr>
                <w:rFonts w:asciiTheme="minorHAnsi" w:hAnsiTheme="minorHAnsi" w:cstheme="minorHAnsi"/>
                <w:u w:val="single"/>
                <w:lang w:val="es-ES"/>
              </w:rPr>
              <w:t xml:space="preserve"> Social.</w:t>
            </w:r>
          </w:p>
          <w:p w:rsidR="00AA5A92" w:rsidRPr="00AA5A92" w:rsidRDefault="00AA5A92" w:rsidP="00AA5A92">
            <w:pPr>
              <w:pStyle w:val="Textoindependiente"/>
              <w:rPr>
                <w:rFonts w:asciiTheme="minorHAnsi" w:hAnsiTheme="minorHAnsi" w:cstheme="minorHAnsi"/>
                <w:lang w:val="es-CL"/>
              </w:rPr>
            </w:pPr>
            <w:r w:rsidRPr="00AA5A92">
              <w:rPr>
                <w:rFonts w:asciiTheme="minorHAnsi" w:hAnsiTheme="minorHAnsi" w:cstheme="minorHAnsi"/>
                <w:b/>
                <w:lang w:val="es-ES"/>
              </w:rPr>
              <w:t>Diciembre/2015 - Enero /2016</w:t>
            </w:r>
            <w:r>
              <w:rPr>
                <w:rFonts w:asciiTheme="minorHAnsi" w:hAnsiTheme="minorHAnsi" w:cstheme="minorHAnsi"/>
                <w:b/>
                <w:lang w:val="es-ES"/>
              </w:rPr>
              <w:t xml:space="preserve"> – Febrero/2016</w:t>
            </w:r>
            <w:r w:rsidRPr="00AA5A92">
              <w:rPr>
                <w:rFonts w:asciiTheme="minorHAnsi" w:hAnsiTheme="minorHAnsi" w:cstheme="minorHAnsi"/>
                <w:b/>
                <w:lang w:val="es-ES"/>
              </w:rPr>
              <w:t>; Dirección de Asuntos Estudiantiles,</w:t>
            </w:r>
            <w:r w:rsidRPr="00AA5A92">
              <w:rPr>
                <w:rFonts w:asciiTheme="minorHAnsi" w:hAnsiTheme="minorHAnsi" w:cstheme="minorHAnsi"/>
                <w:b/>
                <w:lang w:val="es-CL"/>
              </w:rPr>
              <w:t xml:space="preserve"> </w:t>
            </w:r>
            <w:r w:rsidRPr="00AA5A92">
              <w:rPr>
                <w:rFonts w:asciiTheme="minorHAnsi" w:hAnsiTheme="minorHAnsi" w:cstheme="minorHAnsi"/>
                <w:b/>
                <w:lang w:val="es-ES"/>
              </w:rPr>
              <w:t>Universidad de Tarapacá.</w:t>
            </w:r>
          </w:p>
          <w:p w:rsidR="00AA5A92" w:rsidRPr="00AA5A92" w:rsidRDefault="00AA5A92" w:rsidP="00AA5A92">
            <w:pPr>
              <w:pStyle w:val="Textoindependiente"/>
              <w:rPr>
                <w:rFonts w:asciiTheme="minorHAnsi" w:hAnsiTheme="minorHAnsi" w:cstheme="minorHAnsi"/>
                <w:lang w:val="es-ES"/>
              </w:rPr>
            </w:pPr>
          </w:p>
          <w:p w:rsidR="00AA5A92" w:rsidRPr="00AA5A92" w:rsidRDefault="00AA5A92" w:rsidP="00AA5A92">
            <w:pPr>
              <w:pStyle w:val="Textoindependiente"/>
              <w:numPr>
                <w:ilvl w:val="0"/>
                <w:numId w:val="15"/>
              </w:numPr>
              <w:rPr>
                <w:rFonts w:asciiTheme="minorHAnsi" w:hAnsiTheme="minorHAnsi" w:cstheme="minorHAnsi"/>
                <w:lang w:val="es-CL"/>
              </w:rPr>
            </w:pPr>
            <w:r w:rsidRPr="00AA5A92">
              <w:rPr>
                <w:rFonts w:asciiTheme="minorHAnsi" w:hAnsiTheme="minorHAnsi" w:cstheme="minorHAnsi"/>
                <w:lang w:val="es-ES"/>
              </w:rPr>
              <w:t>Realización de entrevistas previas  al proceso de documentación en base a la acreditación socioeconómica de alumnos de cursos superior.</w:t>
            </w:r>
          </w:p>
          <w:p w:rsidR="00AA5A92" w:rsidRPr="00AA5A92" w:rsidRDefault="00AA5A92" w:rsidP="00AA5A92">
            <w:pPr>
              <w:pStyle w:val="Textoindependiente"/>
              <w:numPr>
                <w:ilvl w:val="0"/>
                <w:numId w:val="14"/>
              </w:numPr>
              <w:rPr>
                <w:rFonts w:asciiTheme="minorHAnsi" w:hAnsiTheme="minorHAnsi" w:cstheme="minorHAnsi"/>
                <w:lang w:val="es-CL"/>
              </w:rPr>
            </w:pPr>
            <w:r w:rsidRPr="00AA5A92">
              <w:rPr>
                <w:rFonts w:asciiTheme="minorHAnsi" w:hAnsiTheme="minorHAnsi" w:cstheme="minorHAnsi"/>
                <w:lang w:val="es-ES"/>
              </w:rPr>
              <w:t>Apoyo y orientación en el proceso de gratuidad en alumnos de cursos superior.</w:t>
            </w:r>
          </w:p>
          <w:p w:rsidR="005B782F" w:rsidRPr="00BA7B63" w:rsidRDefault="00AA5A92" w:rsidP="00AA5A92">
            <w:pPr>
              <w:pStyle w:val="Textoindependiente"/>
              <w:rPr>
                <w:rFonts w:asciiTheme="minorHAnsi" w:hAnsiTheme="minorHAnsi" w:cstheme="minorHAnsi"/>
                <w:lang w:val="es-ES"/>
              </w:rPr>
            </w:pPr>
            <w:r w:rsidRPr="00AA5A92">
              <w:rPr>
                <w:rFonts w:asciiTheme="minorHAnsi" w:hAnsiTheme="minorHAnsi" w:cstheme="minorHAnsi"/>
                <w:b/>
                <w:lang w:val="es-ES"/>
              </w:rPr>
              <w:t>Evaluadores de antecedentes socioeconómicos de alumnos de curso superior en el proceso de becas y crédito del 2016.</w:t>
            </w:r>
          </w:p>
        </w:tc>
      </w:tr>
      <w:tr w:rsidR="005B782F" w:rsidRPr="002E318B" w:rsidTr="00914154">
        <w:trPr>
          <w:trHeight w:val="90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5B782F" w:rsidRPr="00BA7B63" w:rsidRDefault="005B782F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593" w:type="dxa"/>
            <w:shd w:val="clear" w:color="auto" w:fill="auto"/>
          </w:tcPr>
          <w:p w:rsidR="00210305" w:rsidRPr="00BA7B63" w:rsidRDefault="00210305" w:rsidP="00210305">
            <w:pPr>
              <w:pStyle w:val="Textoindependiente"/>
              <w:ind w:left="205"/>
              <w:rPr>
                <w:rFonts w:asciiTheme="minorHAnsi" w:hAnsiTheme="minorHAnsi" w:cstheme="minorHAnsi"/>
                <w:sz w:val="22"/>
                <w:szCs w:val="22"/>
                <w:u w:val="single"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u w:val="single"/>
                <w:lang w:val="es-ES"/>
              </w:rPr>
              <w:t xml:space="preserve">Práctica </w:t>
            </w:r>
            <w:r w:rsidR="005A751D">
              <w:rPr>
                <w:rFonts w:asciiTheme="minorHAnsi" w:hAnsiTheme="minorHAnsi" w:cstheme="minorHAnsi"/>
                <w:sz w:val="22"/>
                <w:szCs w:val="22"/>
                <w:u w:val="single"/>
                <w:lang w:val="es-ES"/>
              </w:rPr>
              <w:t>Integral.</w:t>
            </w:r>
          </w:p>
          <w:p w:rsidR="00210305" w:rsidRPr="00C8055C" w:rsidRDefault="00C8055C" w:rsidP="00A23BB4">
            <w:pPr>
              <w:pStyle w:val="Textoindependiente"/>
              <w:ind w:left="319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Mayo /2015  –  Julio </w:t>
            </w:r>
            <w:r w:rsidR="00210305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/2015;</w:t>
            </w:r>
            <w:r w:rsidR="00210305" w:rsidRPr="00BA7B6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</w:t>
            </w:r>
            <w:r w:rsidR="006C5DE7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Hospedería Noche digna, CORFAP Arica</w:t>
            </w:r>
          </w:p>
          <w:p w:rsidR="00210305" w:rsidRDefault="00210305" w:rsidP="00210305">
            <w:pPr>
              <w:pStyle w:val="Textoindependiente"/>
              <w:numPr>
                <w:ilvl w:val="0"/>
                <w:numId w:val="3"/>
              </w:numPr>
              <w:ind w:left="528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s-CL"/>
              </w:rPr>
              <w:t xml:space="preserve"> </w:t>
            </w:r>
            <w:r w:rsidR="00B1347B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Realización de </w:t>
            </w:r>
            <w:r w:rsidRPr="00BA7B6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entrevistas diagnósticas</w:t>
            </w: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</w:t>
            </w:r>
            <w:r w:rsidR="0030022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a los participantes</w:t>
            </w: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</w:t>
            </w:r>
            <w:r w:rsidR="0030022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del programa</w:t>
            </w:r>
            <w:r w:rsidRPr="00BA7B6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.</w:t>
            </w:r>
          </w:p>
          <w:p w:rsidR="00C8055C" w:rsidRDefault="00C8055C" w:rsidP="00C8055C">
            <w:pPr>
              <w:pStyle w:val="Textoindependiente"/>
              <w:numPr>
                <w:ilvl w:val="0"/>
                <w:numId w:val="3"/>
              </w:numPr>
              <w:ind w:left="528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Realización de talleres socioeducativos para el mejoramiento de su conducta y relación con pares.</w:t>
            </w:r>
          </w:p>
          <w:p w:rsidR="00C8055C" w:rsidRDefault="00B1347B" w:rsidP="00C8055C">
            <w:pPr>
              <w:pStyle w:val="Textoindependiente"/>
              <w:numPr>
                <w:ilvl w:val="0"/>
                <w:numId w:val="3"/>
              </w:numPr>
              <w:ind w:left="528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Realización</w:t>
            </w:r>
            <w:r w:rsidR="00C8055C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de</w:t>
            </w:r>
            <w:r w:rsidR="00C8055C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actividad</w:t>
            </w: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es recreativas</w:t>
            </w:r>
            <w:r w:rsidR="00C8055C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requeridas por la institución.</w:t>
            </w:r>
          </w:p>
          <w:p w:rsidR="00B1347B" w:rsidRPr="00C8055C" w:rsidRDefault="00B1347B" w:rsidP="00C8055C">
            <w:pPr>
              <w:pStyle w:val="Textoindependiente"/>
              <w:numPr>
                <w:ilvl w:val="0"/>
                <w:numId w:val="3"/>
              </w:numPr>
              <w:ind w:left="528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Gestión de redes de apoyo requerida</w:t>
            </w:r>
            <w:r w:rsidR="005A751D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s</w:t>
            </w: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por los usuarios.</w:t>
            </w:r>
          </w:p>
          <w:p w:rsidR="00210305" w:rsidRPr="00210305" w:rsidRDefault="00210305" w:rsidP="008A77D0">
            <w:pPr>
              <w:pStyle w:val="Textoindependiente"/>
              <w:tabs>
                <w:tab w:val="left" w:pos="4180"/>
              </w:tabs>
              <w:rPr>
                <w:rFonts w:asciiTheme="minorHAnsi" w:hAnsiTheme="minorHAnsi" w:cstheme="minorHAnsi"/>
                <w:sz w:val="22"/>
                <w:szCs w:val="22"/>
                <w:u w:val="single"/>
                <w:lang w:val="es-CL"/>
              </w:rPr>
            </w:pPr>
          </w:p>
          <w:p w:rsidR="00210305" w:rsidRDefault="00A23BB4" w:rsidP="00210305">
            <w:pPr>
              <w:pStyle w:val="Textoindependiente"/>
              <w:ind w:left="168"/>
              <w:rPr>
                <w:rFonts w:asciiTheme="minorHAnsi" w:hAnsiTheme="minorHAnsi" w:cstheme="minorHAnsi"/>
                <w:sz w:val="22"/>
                <w:szCs w:val="22"/>
                <w:u w:val="single"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u w:val="single"/>
                <w:lang w:val="es-ES"/>
              </w:rPr>
              <w:t>P</w:t>
            </w:r>
            <w:r w:rsidR="00210305">
              <w:rPr>
                <w:rFonts w:asciiTheme="minorHAnsi" w:hAnsiTheme="minorHAnsi" w:cstheme="minorHAnsi"/>
                <w:sz w:val="22"/>
                <w:szCs w:val="22"/>
                <w:u w:val="single"/>
                <w:lang w:val="es-ES"/>
              </w:rPr>
              <w:t>ráctica de Comunidad</w:t>
            </w:r>
            <w:r w:rsidR="005A751D">
              <w:rPr>
                <w:rFonts w:asciiTheme="minorHAnsi" w:hAnsiTheme="minorHAnsi" w:cstheme="minorHAnsi"/>
                <w:sz w:val="22"/>
                <w:szCs w:val="22"/>
                <w:u w:val="single"/>
                <w:lang w:val="es-ES"/>
              </w:rPr>
              <w:t>.</w:t>
            </w:r>
            <w:r w:rsidR="00210305">
              <w:rPr>
                <w:rFonts w:asciiTheme="minorHAnsi" w:hAnsiTheme="minorHAnsi" w:cstheme="minorHAnsi"/>
                <w:sz w:val="22"/>
                <w:szCs w:val="22"/>
                <w:u w:val="single"/>
                <w:lang w:val="es-ES"/>
              </w:rPr>
              <w:t xml:space="preserve"> </w:t>
            </w:r>
          </w:p>
          <w:p w:rsidR="00210305" w:rsidRPr="00F1022E" w:rsidRDefault="00B1347B" w:rsidP="00210305">
            <w:pPr>
              <w:pStyle w:val="Textoindependiente"/>
              <w:ind w:left="168"/>
              <w:rPr>
                <w:rFonts w:asciiTheme="minorHAnsi" w:hAnsiTheme="minorHAnsi" w:cstheme="minorHAnsi"/>
                <w:sz w:val="22"/>
                <w:szCs w:val="22"/>
                <w:u w:val="single"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Septiembre </w:t>
            </w:r>
            <w:r w:rsidR="00210305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/2014 – </w:t>
            </w: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Noviembre /</w:t>
            </w:r>
            <w:r w:rsidR="00210305" w:rsidRPr="00BA7B6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2014</w:t>
            </w:r>
            <w:r w:rsidR="00210305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;</w:t>
            </w:r>
            <w:r w:rsidR="00210305" w:rsidRPr="00BA7B6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</w:t>
            </w:r>
            <w:r w:rsidR="00210305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Fundación Superación de la Pobreza “Servicio País”.</w:t>
            </w:r>
          </w:p>
          <w:p w:rsidR="00210305" w:rsidRPr="00BA7B63" w:rsidRDefault="00210305" w:rsidP="00210305">
            <w:pPr>
              <w:pStyle w:val="Textoindependiente"/>
              <w:numPr>
                <w:ilvl w:val="0"/>
                <w:numId w:val="5"/>
              </w:numPr>
              <w:ind w:left="488" w:hanging="283"/>
              <w:rPr>
                <w:rFonts w:asciiTheme="minorHAnsi" w:hAnsiTheme="minorHAnsi" w:cstheme="minorHAnsi"/>
                <w:color w:val="000000"/>
                <w:sz w:val="22"/>
                <w:szCs w:val="22"/>
                <w:lang w:val="es-CL"/>
              </w:rPr>
            </w:pPr>
            <w:r w:rsidRPr="00BA7B63">
              <w:rPr>
                <w:rFonts w:asciiTheme="minorHAnsi" w:hAnsiTheme="minorHAnsi" w:cstheme="minorHAnsi"/>
                <w:color w:val="000000"/>
                <w:sz w:val="22"/>
                <w:szCs w:val="22"/>
                <w:lang w:val="es-CL"/>
              </w:rPr>
              <w:t xml:space="preserve">Apoyar en el proceso de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s-CL"/>
              </w:rPr>
              <w:t>investigación del Departamento de Propuestas País</w:t>
            </w:r>
            <w:r w:rsidRPr="00BA7B63">
              <w:rPr>
                <w:rFonts w:asciiTheme="minorHAnsi" w:hAnsiTheme="minorHAnsi" w:cstheme="minorHAnsi"/>
                <w:color w:val="000000"/>
                <w:sz w:val="22"/>
                <w:szCs w:val="22"/>
                <w:lang w:val="es-CL"/>
              </w:rPr>
              <w:t>.</w:t>
            </w:r>
          </w:p>
          <w:p w:rsidR="00210305" w:rsidRPr="00BA7B63" w:rsidRDefault="00210305" w:rsidP="00210305">
            <w:pPr>
              <w:pStyle w:val="Textoindependiente"/>
              <w:numPr>
                <w:ilvl w:val="0"/>
                <w:numId w:val="5"/>
              </w:numPr>
              <w:ind w:left="488" w:hanging="283"/>
              <w:rPr>
                <w:rFonts w:asciiTheme="minorHAnsi" w:hAnsiTheme="minorHAnsi" w:cstheme="minorHAnsi"/>
                <w:color w:val="000000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  <w:lang w:val="es-CL"/>
              </w:rPr>
              <w:t>Apoyar en proceso de intervención comunitaria con el Departamento Propuestas País</w:t>
            </w:r>
            <w:r w:rsidRPr="00BA7B63">
              <w:rPr>
                <w:rFonts w:asciiTheme="minorHAnsi" w:hAnsiTheme="minorHAnsi" w:cstheme="minorHAnsi"/>
                <w:color w:val="000000"/>
                <w:sz w:val="22"/>
                <w:szCs w:val="22"/>
                <w:lang w:val="es-CL"/>
              </w:rPr>
              <w:t xml:space="preserve">. </w:t>
            </w:r>
          </w:p>
          <w:p w:rsidR="00210305" w:rsidRPr="00210305" w:rsidRDefault="00210305" w:rsidP="008A77D0">
            <w:pPr>
              <w:pStyle w:val="Textoindependiente"/>
              <w:tabs>
                <w:tab w:val="left" w:pos="4180"/>
              </w:tabs>
              <w:rPr>
                <w:rFonts w:asciiTheme="minorHAnsi" w:hAnsiTheme="minorHAnsi" w:cstheme="minorHAnsi"/>
                <w:sz w:val="22"/>
                <w:szCs w:val="22"/>
                <w:u w:val="single"/>
                <w:lang w:val="es-CL"/>
              </w:rPr>
            </w:pPr>
          </w:p>
          <w:p w:rsidR="00210305" w:rsidRPr="00BA7B63" w:rsidRDefault="00A23BB4" w:rsidP="00210305">
            <w:pPr>
              <w:pStyle w:val="Textoindependiente"/>
              <w:rPr>
                <w:rFonts w:asciiTheme="minorHAnsi" w:hAnsiTheme="minorHAnsi" w:cstheme="minorHAnsi"/>
                <w:sz w:val="22"/>
                <w:szCs w:val="22"/>
                <w:u w:val="single"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u w:val="single"/>
                <w:lang w:val="es-ES"/>
              </w:rPr>
              <w:t>Práctica de G</w:t>
            </w:r>
            <w:r w:rsidR="00210305">
              <w:rPr>
                <w:rFonts w:asciiTheme="minorHAnsi" w:hAnsiTheme="minorHAnsi" w:cstheme="minorHAnsi"/>
                <w:sz w:val="22"/>
                <w:szCs w:val="22"/>
                <w:u w:val="single"/>
                <w:lang w:val="es-ES"/>
              </w:rPr>
              <w:t>rupo.</w:t>
            </w:r>
          </w:p>
          <w:p w:rsidR="00210305" w:rsidRPr="00BA7B63" w:rsidRDefault="00B1347B" w:rsidP="00210305">
            <w:pPr>
              <w:pStyle w:val="Textoindependiente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Abril </w:t>
            </w:r>
            <w:r w:rsidR="00210305" w:rsidRPr="00BA7B6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/2014 – </w:t>
            </w: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Julio </w:t>
            </w:r>
            <w:r w:rsidR="00210305" w:rsidRPr="00BA7B6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/2014</w:t>
            </w:r>
            <w:r w:rsidR="00210305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;</w:t>
            </w:r>
            <w:r w:rsidR="00210305" w:rsidRPr="00BA7B6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</w:t>
            </w:r>
            <w:r w:rsidR="006C5DE7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Servicio Paz y Justicia, SERPAJ Arica</w:t>
            </w:r>
          </w:p>
          <w:p w:rsidR="00300223" w:rsidRPr="00300223" w:rsidRDefault="00300223" w:rsidP="00210305">
            <w:pPr>
              <w:pStyle w:val="Textoindependiente"/>
              <w:numPr>
                <w:ilvl w:val="0"/>
                <w:numId w:val="3"/>
              </w:numPr>
              <w:ind w:left="528"/>
              <w:rPr>
                <w:rFonts w:asciiTheme="minorHAnsi" w:hAnsiTheme="minorHAnsi" w:cstheme="minorHAnsi"/>
                <w:sz w:val="22"/>
                <w:szCs w:val="22"/>
                <w:u w:val="single"/>
                <w:lang w:val="es-ES"/>
              </w:rPr>
            </w:pPr>
            <w:r w:rsidRPr="0030022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Realización de Talleres R</w:t>
            </w:r>
            <w:r w:rsidR="00210305" w:rsidRPr="0030022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elacionados </w:t>
            </w:r>
            <w:r w:rsidRPr="0030022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al Autocuidado del Usuario (niños niñas y jóvenes)</w:t>
            </w:r>
            <w:r w:rsidR="007E1A5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.</w:t>
            </w:r>
          </w:p>
          <w:p w:rsidR="00210305" w:rsidRPr="00300223" w:rsidRDefault="00210305" w:rsidP="00210305">
            <w:pPr>
              <w:pStyle w:val="Textoindependiente"/>
              <w:numPr>
                <w:ilvl w:val="0"/>
                <w:numId w:val="3"/>
              </w:numPr>
              <w:ind w:left="528"/>
              <w:rPr>
                <w:rFonts w:asciiTheme="minorHAnsi" w:hAnsiTheme="minorHAnsi" w:cstheme="minorHAnsi"/>
                <w:sz w:val="22"/>
                <w:szCs w:val="22"/>
                <w:u w:val="single"/>
                <w:lang w:val="es-ES"/>
              </w:rPr>
            </w:pPr>
            <w:r w:rsidRPr="0030022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Gestiones pertinentes para  la realización de la</w:t>
            </w:r>
            <w:r w:rsidR="00A23BB4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s</w:t>
            </w:r>
            <w:r w:rsidRPr="0030022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actividad</w:t>
            </w:r>
            <w:r w:rsidR="00300223" w:rsidRPr="0030022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es recreativas para los usuarios (niños niñas y jóvenes).</w:t>
            </w:r>
          </w:p>
          <w:p w:rsidR="00210305" w:rsidRDefault="00210305" w:rsidP="008A77D0">
            <w:pPr>
              <w:pStyle w:val="Textoindependiente"/>
              <w:tabs>
                <w:tab w:val="left" w:pos="4180"/>
              </w:tabs>
              <w:rPr>
                <w:rFonts w:asciiTheme="minorHAnsi" w:hAnsiTheme="minorHAnsi" w:cstheme="minorHAnsi"/>
                <w:sz w:val="22"/>
                <w:szCs w:val="22"/>
                <w:u w:val="single"/>
                <w:lang w:val="es-ES"/>
              </w:rPr>
            </w:pPr>
          </w:p>
          <w:p w:rsidR="000E343E" w:rsidRDefault="00A23BB4" w:rsidP="007E1A53">
            <w:pPr>
              <w:pStyle w:val="Textoindependiente"/>
              <w:tabs>
                <w:tab w:val="left" w:pos="4180"/>
              </w:tabs>
              <w:ind w:left="577"/>
              <w:rPr>
                <w:rFonts w:asciiTheme="minorHAnsi" w:hAnsiTheme="minorHAnsi" w:cstheme="minorHAnsi"/>
                <w:sz w:val="22"/>
                <w:szCs w:val="22"/>
                <w:u w:val="single"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u w:val="single"/>
                <w:lang w:val="es-ES"/>
              </w:rPr>
              <w:t>Práctica de C</w:t>
            </w:r>
            <w:r w:rsidR="00AD314D">
              <w:rPr>
                <w:rFonts w:asciiTheme="minorHAnsi" w:hAnsiTheme="minorHAnsi" w:cstheme="minorHAnsi"/>
                <w:sz w:val="22"/>
                <w:szCs w:val="22"/>
                <w:u w:val="single"/>
                <w:lang w:val="es-ES"/>
              </w:rPr>
              <w:t>aso.</w:t>
            </w:r>
          </w:p>
          <w:p w:rsidR="000E343E" w:rsidRPr="00BA7B63" w:rsidRDefault="00B1347B" w:rsidP="000E343E">
            <w:pPr>
              <w:pStyle w:val="Textoindependiente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Octubre </w:t>
            </w:r>
            <w:r w:rsidR="00DD543C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/2013</w:t>
            </w:r>
            <w:r w:rsidR="000E343E" w:rsidRPr="00BA7B6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–</w:t>
            </w:r>
            <w:r w:rsidR="00DD543C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Enero </w:t>
            </w:r>
            <w:r w:rsidR="00DD543C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/2014</w:t>
            </w:r>
            <w:r w:rsidR="000E343E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; </w:t>
            </w:r>
            <w:r w:rsidR="000E343E" w:rsidRPr="00BA7B6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</w:t>
            </w:r>
            <w:r w:rsidR="00DE1716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Intendencia Región de Arica y Parinacota.</w:t>
            </w:r>
          </w:p>
          <w:p w:rsidR="000E343E" w:rsidRPr="00300223" w:rsidRDefault="000E343E" w:rsidP="000E343E">
            <w:pPr>
              <w:pStyle w:val="Textoindependiente"/>
              <w:numPr>
                <w:ilvl w:val="0"/>
                <w:numId w:val="3"/>
              </w:numPr>
              <w:ind w:left="528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 w:rsidRPr="0030022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Realización </w:t>
            </w:r>
            <w:r w:rsidR="00DD543C" w:rsidRPr="0030022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de  </w:t>
            </w:r>
            <w:r w:rsidRPr="0030022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entrevistas diagnósticas </w:t>
            </w:r>
            <w:r w:rsidR="00B1347B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a</w:t>
            </w:r>
            <w:r w:rsidR="00300223" w:rsidRPr="0030022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los usuarios.</w:t>
            </w:r>
          </w:p>
          <w:p w:rsidR="00D87A34" w:rsidRPr="00300223" w:rsidRDefault="000E343E" w:rsidP="00300223">
            <w:pPr>
              <w:pStyle w:val="Textoindependiente"/>
              <w:numPr>
                <w:ilvl w:val="0"/>
                <w:numId w:val="3"/>
              </w:numPr>
              <w:ind w:left="528"/>
              <w:rPr>
                <w:rFonts w:asciiTheme="minorHAnsi" w:hAnsiTheme="minorHAnsi" w:cstheme="minorHAnsi"/>
                <w:sz w:val="22"/>
                <w:szCs w:val="22"/>
                <w:u w:val="single"/>
                <w:lang w:val="es-ES"/>
              </w:rPr>
            </w:pPr>
            <w:r w:rsidRPr="0030022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Realización </w:t>
            </w:r>
            <w:r w:rsidR="00300223" w:rsidRPr="0030022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gestiones pertinentes a la entrega de beneficios por parte de la </w:t>
            </w:r>
            <w:r w:rsidR="00300223" w:rsidRPr="0030022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lastRenderedPageBreak/>
              <w:t>institución.</w:t>
            </w:r>
          </w:p>
          <w:p w:rsidR="00D87A34" w:rsidRPr="00300223" w:rsidRDefault="00D87A34" w:rsidP="00D87A34">
            <w:pPr>
              <w:pStyle w:val="Textoindependiente"/>
              <w:numPr>
                <w:ilvl w:val="0"/>
                <w:numId w:val="3"/>
              </w:numPr>
              <w:ind w:left="528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 w:rsidRPr="0030022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Gestiones pertinentes para  </w:t>
            </w:r>
            <w:r w:rsidR="00300223" w:rsidRPr="0030022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la postulación de los usuarios a programas o beneficios en situación de discapacidad entregados por SENADIS.</w:t>
            </w:r>
          </w:p>
          <w:p w:rsidR="000E343E" w:rsidRDefault="000E343E" w:rsidP="000E343E">
            <w:pPr>
              <w:pStyle w:val="Textoindependiente"/>
              <w:rPr>
                <w:lang w:val="es-ES"/>
              </w:rPr>
            </w:pPr>
          </w:p>
          <w:p w:rsidR="00B1347B" w:rsidRDefault="007E1A53" w:rsidP="007E1A53">
            <w:pPr>
              <w:pStyle w:val="Textoindependiente"/>
              <w:ind w:left="577" w:hanging="419"/>
              <w:rPr>
                <w:rFonts w:asciiTheme="minorHAnsi" w:hAnsiTheme="minorHAnsi"/>
                <w:sz w:val="22"/>
                <w:szCs w:val="22"/>
                <w:lang w:val="es-ES"/>
              </w:rPr>
            </w:pPr>
            <w:r w:rsidRPr="007E1A53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      </w:t>
            </w:r>
            <w:r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 </w:t>
            </w:r>
            <w:r w:rsidR="00B1347B" w:rsidRPr="00B1347B">
              <w:rPr>
                <w:rFonts w:asciiTheme="minorHAnsi" w:hAnsiTheme="minorHAnsi"/>
                <w:sz w:val="22"/>
                <w:szCs w:val="22"/>
                <w:u w:val="single"/>
                <w:lang w:val="es-ES"/>
              </w:rPr>
              <w:t>Técnico</w:t>
            </w:r>
            <w:r w:rsidR="00B1347B">
              <w:rPr>
                <w:rFonts w:asciiTheme="minorHAnsi" w:hAnsiTheme="minorHAnsi"/>
                <w:sz w:val="22"/>
                <w:szCs w:val="22"/>
                <w:u w:val="single"/>
                <w:lang w:val="es-ES"/>
              </w:rPr>
              <w:t xml:space="preserve"> P</w:t>
            </w:r>
            <w:r w:rsidR="00B1347B" w:rsidRPr="00B1347B">
              <w:rPr>
                <w:rFonts w:asciiTheme="minorHAnsi" w:hAnsiTheme="minorHAnsi"/>
                <w:sz w:val="22"/>
                <w:szCs w:val="22"/>
                <w:u w:val="single"/>
                <w:lang w:val="es-ES"/>
              </w:rPr>
              <w:t xml:space="preserve">rofesional en </w:t>
            </w:r>
            <w:r w:rsidR="00B1347B">
              <w:rPr>
                <w:rFonts w:asciiTheme="minorHAnsi" w:hAnsiTheme="minorHAnsi"/>
                <w:sz w:val="22"/>
                <w:szCs w:val="22"/>
                <w:u w:val="single"/>
                <w:lang w:val="es-ES"/>
              </w:rPr>
              <w:t>A</w:t>
            </w:r>
            <w:r w:rsidR="00B1347B" w:rsidRPr="00B1347B">
              <w:rPr>
                <w:rFonts w:asciiTheme="minorHAnsi" w:hAnsiTheme="minorHAnsi"/>
                <w:sz w:val="22"/>
                <w:szCs w:val="22"/>
                <w:u w:val="single"/>
                <w:lang w:val="es-ES"/>
              </w:rPr>
              <w:t>dministración de empresas (Practica)</w:t>
            </w:r>
            <w:r w:rsidR="00B1347B" w:rsidRPr="00B1347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</w:t>
            </w:r>
            <w:r w:rsidR="00B1347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                                          </w:t>
            </w:r>
          </w:p>
          <w:p w:rsidR="00A23BB4" w:rsidRDefault="00462AAD" w:rsidP="00A23BB4">
            <w:pPr>
              <w:pStyle w:val="Textoindependiente"/>
              <w:rPr>
                <w:rFonts w:asciiTheme="minorHAnsi" w:hAnsi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/>
                <w:sz w:val="22"/>
                <w:szCs w:val="22"/>
                <w:lang w:val="es-ES"/>
              </w:rPr>
              <w:t>Enero /2010</w:t>
            </w:r>
            <w:r w:rsidR="00B1347B" w:rsidRPr="00B1347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– </w:t>
            </w:r>
            <w:r>
              <w:rPr>
                <w:rFonts w:asciiTheme="minorHAnsi" w:hAnsiTheme="minorHAnsi"/>
                <w:sz w:val="22"/>
                <w:szCs w:val="22"/>
                <w:lang w:val="es-ES"/>
              </w:rPr>
              <w:t>Marzo /2010</w:t>
            </w:r>
            <w:r w:rsidR="00B1347B" w:rsidRPr="00B1347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;  </w:t>
            </w:r>
            <w:r>
              <w:rPr>
                <w:rFonts w:asciiTheme="minorHAnsi" w:hAnsiTheme="minorHAnsi"/>
                <w:sz w:val="22"/>
                <w:szCs w:val="22"/>
                <w:lang w:val="es-ES"/>
              </w:rPr>
              <w:t>Municipalidad de Pozo Almonte “Oficina de Turismo”</w:t>
            </w:r>
            <w:r w:rsidR="00B1347B" w:rsidRPr="00B1347B">
              <w:rPr>
                <w:rFonts w:asciiTheme="minorHAnsi" w:hAnsiTheme="minorHAnsi"/>
                <w:sz w:val="22"/>
                <w:szCs w:val="22"/>
                <w:lang w:val="es-ES"/>
              </w:rPr>
              <w:t>.</w:t>
            </w:r>
          </w:p>
          <w:p w:rsidR="00157AB5" w:rsidRDefault="00A23BB4" w:rsidP="00157AB5">
            <w:pPr>
              <w:pStyle w:val="Textoindependiente"/>
              <w:numPr>
                <w:ilvl w:val="0"/>
                <w:numId w:val="13"/>
              </w:numPr>
              <w:ind w:left="602" w:hanging="426"/>
              <w:rPr>
                <w:rFonts w:asciiTheme="minorHAnsi" w:hAnsi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/>
                <w:sz w:val="22"/>
                <w:szCs w:val="22"/>
                <w:lang w:val="es-ES"/>
              </w:rPr>
              <w:t>Catastro</w:t>
            </w:r>
            <w:r w:rsidR="00462AAD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de los registros Turísticos de la Comuna.</w:t>
            </w:r>
          </w:p>
          <w:p w:rsidR="00157AB5" w:rsidRDefault="007E1A53" w:rsidP="00157AB5">
            <w:pPr>
              <w:pStyle w:val="Textoindependiente"/>
              <w:numPr>
                <w:ilvl w:val="0"/>
                <w:numId w:val="13"/>
              </w:numPr>
              <w:ind w:left="602" w:hanging="426"/>
              <w:rPr>
                <w:rFonts w:asciiTheme="minorHAnsi" w:hAnsi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</w:t>
            </w:r>
            <w:r w:rsidR="00462AAD" w:rsidRPr="00157AB5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Atención de trato directo a los Turistas que visitaban la Comuna. </w:t>
            </w:r>
          </w:p>
          <w:p w:rsidR="00BA7B63" w:rsidRPr="00AA5A92" w:rsidRDefault="00462AAD" w:rsidP="00AA5A92">
            <w:pPr>
              <w:pStyle w:val="Textoindependiente"/>
              <w:numPr>
                <w:ilvl w:val="0"/>
                <w:numId w:val="13"/>
              </w:numPr>
              <w:ind w:left="602" w:hanging="426"/>
              <w:rPr>
                <w:rFonts w:asciiTheme="minorHAnsi" w:hAnsiTheme="minorHAnsi"/>
                <w:sz w:val="22"/>
                <w:szCs w:val="22"/>
                <w:lang w:val="es-ES"/>
              </w:rPr>
            </w:pPr>
            <w:r w:rsidRPr="00157AB5">
              <w:rPr>
                <w:rFonts w:asciiTheme="minorHAnsi" w:hAnsiTheme="minorHAnsi"/>
                <w:sz w:val="22"/>
                <w:szCs w:val="22"/>
                <w:lang w:val="es-ES"/>
              </w:rPr>
              <w:t>Catastro de los habitantes relacionados con el Turismo.</w:t>
            </w:r>
          </w:p>
        </w:tc>
      </w:tr>
      <w:tr w:rsidR="00BA7B63" w:rsidRPr="002E318B" w:rsidTr="00914154">
        <w:trPr>
          <w:trHeight w:val="123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BA7B63" w:rsidRPr="00BA7B63" w:rsidRDefault="00BA7B63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593" w:type="dxa"/>
            <w:shd w:val="clear" w:color="auto" w:fill="auto"/>
          </w:tcPr>
          <w:p w:rsidR="00BA7B63" w:rsidRDefault="007E1A53" w:rsidP="008873B7">
            <w:pPr>
              <w:pStyle w:val="Ttulo1"/>
              <w:ind w:left="0"/>
              <w:outlineLvl w:val="0"/>
              <w:rPr>
                <w:rFonts w:asciiTheme="minorHAnsi" w:hAnsiTheme="minorHAnsi" w:cstheme="minorHAnsi"/>
                <w:b/>
                <w:lang w:val="es-ES"/>
              </w:rPr>
            </w:pPr>
            <w:r>
              <w:rPr>
                <w:rFonts w:asciiTheme="minorHAnsi" w:hAnsiTheme="minorHAnsi" w:cstheme="minorHAnsi"/>
                <w:b/>
                <w:lang w:val="es-ES"/>
              </w:rPr>
              <w:t xml:space="preserve">   </w:t>
            </w:r>
            <w:r w:rsidR="00462AAD" w:rsidRPr="00BA7B63">
              <w:rPr>
                <w:rFonts w:asciiTheme="minorHAnsi" w:hAnsiTheme="minorHAnsi" w:cstheme="minorHAnsi"/>
                <w:b/>
                <w:lang w:val="es-ES"/>
              </w:rPr>
              <w:t>ESTUDIOS</w:t>
            </w:r>
          </w:p>
          <w:p w:rsidR="00210305" w:rsidRPr="008873B7" w:rsidRDefault="008873B7" w:rsidP="00210305">
            <w:pPr>
              <w:pStyle w:val="Textoindependiente"/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s-ES"/>
              </w:rPr>
            </w:pPr>
            <w:r w:rsidRPr="008873B7"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s-ES"/>
              </w:rPr>
              <w:t>Educación Básica</w:t>
            </w:r>
          </w:p>
          <w:p w:rsidR="00070453" w:rsidRDefault="00DE1716" w:rsidP="00210305">
            <w:pPr>
              <w:pStyle w:val="Textoindependiente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1998-2003</w:t>
            </w:r>
            <w:r w:rsidR="00210305" w:rsidRPr="00210305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                                                       </w:t>
            </w:r>
            <w:r w:rsidR="0007045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Liceo Domingo Santa María</w:t>
            </w:r>
            <w:r w:rsidR="00210305" w:rsidRPr="00210305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 (Arica)</w:t>
            </w:r>
          </w:p>
          <w:p w:rsidR="00210305" w:rsidRDefault="00DE1716" w:rsidP="00210305">
            <w:pPr>
              <w:pStyle w:val="Textoindependiente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2004-</w:t>
            </w:r>
            <w:r w:rsidR="0007045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2005</w:t>
            </w:r>
            <w:r w:rsidR="0007045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                                     Escuela Básica de Pozo Almonte (Pozo Almonte)</w:t>
            </w:r>
          </w:p>
          <w:p w:rsidR="00070453" w:rsidRPr="00210305" w:rsidRDefault="00070453" w:rsidP="00210305">
            <w:pPr>
              <w:pStyle w:val="Textoindependiente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  <w:p w:rsidR="00210305" w:rsidRPr="00210305" w:rsidRDefault="00210305" w:rsidP="00210305">
            <w:pPr>
              <w:pStyle w:val="Textoindependiente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  <w:p w:rsidR="00210305" w:rsidRPr="00210305" w:rsidRDefault="008873B7" w:rsidP="00210305">
            <w:pPr>
              <w:pStyle w:val="Textoindependiente"/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s-ES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s-ES"/>
              </w:rPr>
              <w:t>Educación Media</w:t>
            </w:r>
          </w:p>
          <w:p w:rsidR="00210305" w:rsidRDefault="00070453" w:rsidP="00D22620">
            <w:pPr>
              <w:pStyle w:val="Textoindependiente"/>
              <w:jc w:val="left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2006 - 2009                    </w:t>
            </w:r>
            <w:r w:rsidR="00D22620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                    </w:t>
            </w: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</w:t>
            </w:r>
            <w:r w:rsidR="005B1172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Liceo</w:t>
            </w: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</w:t>
            </w:r>
            <w:r w:rsidR="005B1172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C-12 “L</w:t>
            </w:r>
            <w:r w:rsidR="00D22620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iceo Sergio González Gutiérrez”</w:t>
            </w:r>
            <w:r w:rsidR="005B1172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</w:t>
            </w:r>
            <w:r w:rsidR="00D22620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                                                                                                                                                                                         </w:t>
            </w:r>
            <w:r w:rsidR="00D22620">
              <w:rPr>
                <w:rFonts w:asciiTheme="minorHAnsi" w:hAnsiTheme="minorHAnsi" w:cstheme="minorHAnsi"/>
                <w:sz w:val="22"/>
                <w:szCs w:val="22"/>
                <w:u w:val="single"/>
                <w:lang w:val="es-ES"/>
              </w:rPr>
              <w:t xml:space="preserve">     </w:t>
            </w:r>
            <w:r w:rsidR="00D22620" w:rsidRPr="00D226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  <w:u w:val="single"/>
                <w:lang w:val="es-ES"/>
              </w:rPr>
              <w:t>___________________________</w:t>
            </w:r>
            <w:r w:rsidR="00D22620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(</w:t>
            </w:r>
            <w:r w:rsidR="005B1172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Pozo Almonte</w:t>
            </w: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)</w:t>
            </w:r>
            <w:r w:rsidR="00D22620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.</w:t>
            </w:r>
          </w:p>
          <w:p w:rsidR="0020028A" w:rsidRPr="00210305" w:rsidRDefault="006C5DE7" w:rsidP="00210305">
            <w:pPr>
              <w:pStyle w:val="Textoindependiente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                                     </w:t>
            </w:r>
            <w:r w:rsidR="0030022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                     </w:t>
            </w: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Técnico</w:t>
            </w:r>
            <w:r w:rsidR="00D83C18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Profesional</w:t>
            </w: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en Administración de Empresas</w:t>
            </w:r>
          </w:p>
          <w:p w:rsidR="00210305" w:rsidRPr="00210305" w:rsidRDefault="00210305" w:rsidP="00070453">
            <w:pPr>
              <w:pStyle w:val="Textoindependiente"/>
              <w:ind w:left="0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 w:rsidRPr="00210305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ab/>
            </w:r>
            <w:r w:rsidRPr="00210305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ab/>
            </w:r>
            <w:r w:rsidRPr="00210305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ab/>
            </w:r>
            <w:r w:rsidRPr="00210305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ab/>
              <w:t xml:space="preserve">      </w:t>
            </w:r>
          </w:p>
          <w:p w:rsidR="00210305" w:rsidRPr="00210305" w:rsidRDefault="008873B7" w:rsidP="00210305">
            <w:pPr>
              <w:pStyle w:val="Textoindependiente"/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s-ES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s-ES"/>
              </w:rPr>
              <w:t>Educación S</w:t>
            </w:r>
            <w:r w:rsidR="00210305" w:rsidRPr="00210305">
              <w:rPr>
                <w:rFonts w:asciiTheme="minorHAnsi" w:hAnsiTheme="minorHAnsi" w:cstheme="minorHAnsi"/>
                <w:b/>
                <w:sz w:val="22"/>
                <w:szCs w:val="22"/>
                <w:u w:val="single"/>
                <w:lang w:val="es-ES"/>
              </w:rPr>
              <w:t>uperior</w:t>
            </w:r>
          </w:p>
          <w:p w:rsidR="007E1A53" w:rsidRDefault="00210305" w:rsidP="007E1A53">
            <w:pPr>
              <w:pStyle w:val="Textoindependiente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 w:rsidRPr="00210305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2010 - 2015                       </w:t>
            </w:r>
            <w:r w:rsidR="0007045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         </w:t>
            </w:r>
            <w:r w:rsidR="007E1A53" w:rsidRPr="007E1A5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Universidad de Tarapacá. </w:t>
            </w:r>
            <w:r w:rsidR="00D22620" w:rsidRPr="00D22620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(Arica)</w:t>
            </w:r>
            <w:r w:rsidR="007E1A53" w:rsidRPr="007E1A5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  </w:t>
            </w:r>
            <w:r w:rsidR="007E1A5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                                                    Enseñanza Superior </w:t>
            </w:r>
            <w:r w:rsidR="007E1A53" w:rsidRPr="007E1A5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</w:t>
            </w:r>
            <w:r w:rsidR="007E1A5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                                   </w:t>
            </w:r>
            <w:r w:rsidR="007E1A53" w:rsidRPr="007E1A5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Facultad de Ciencias Sociales y Jurídicas.</w:t>
            </w:r>
            <w:r w:rsidR="007E1A5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</w:t>
            </w:r>
          </w:p>
          <w:p w:rsidR="00210305" w:rsidRPr="00210305" w:rsidRDefault="00D22620" w:rsidP="007E1A53">
            <w:pPr>
              <w:pStyle w:val="Textoindependiente"/>
              <w:rPr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                                                                                                                           </w:t>
            </w:r>
            <w:r w:rsidR="007E1A53" w:rsidRPr="007E1A5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Trabajo Social.</w:t>
            </w:r>
            <w:r w:rsidR="007E1A5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</w:t>
            </w:r>
            <w:r w:rsidR="007E1A53" w:rsidRPr="007E1A5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</w:t>
            </w:r>
            <w:r w:rsidR="007E1A5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                                                    </w:t>
            </w:r>
          </w:p>
        </w:tc>
      </w:tr>
      <w:tr w:rsidR="00BA7B63" w:rsidRPr="00AD314D" w:rsidTr="00914154">
        <w:trPr>
          <w:trHeight w:val="123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BA7B63" w:rsidRPr="00BA7B63" w:rsidRDefault="00BA7B63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593" w:type="dxa"/>
            <w:shd w:val="clear" w:color="auto" w:fill="auto"/>
          </w:tcPr>
          <w:p w:rsidR="00210305" w:rsidRDefault="00210305" w:rsidP="008C4A90">
            <w:pPr>
              <w:pStyle w:val="Listaconvietas1"/>
              <w:ind w:left="432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  <w:p w:rsidR="00BA7B63" w:rsidRPr="00BA7B63" w:rsidRDefault="008873B7" w:rsidP="008873B7">
            <w:pPr>
              <w:pStyle w:val="Listaconvietas1"/>
              <w:ind w:left="0" w:firstLine="0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  </w:t>
            </w:r>
            <w:r w:rsidR="008C4A90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Licenciatura</w:t>
            </w:r>
            <w:r w:rsidR="00BA7B63" w:rsidRPr="00BA7B6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 en </w:t>
            </w:r>
            <w:r w:rsidR="008C4A90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>Trabajo Social</w:t>
            </w:r>
            <w:r w:rsidR="00BA7B63" w:rsidRPr="00BA7B63">
              <w:rPr>
                <w:rFonts w:asciiTheme="minorHAnsi" w:hAnsiTheme="minorHAnsi" w:cstheme="minorHAnsi"/>
                <w:sz w:val="22"/>
                <w:szCs w:val="22"/>
                <w:lang w:val="es-ES"/>
              </w:rPr>
              <w:t xml:space="preserve">.  </w:t>
            </w:r>
          </w:p>
        </w:tc>
      </w:tr>
      <w:tr w:rsidR="00BA7B63" w:rsidRPr="00BA7B63" w:rsidTr="00914154">
        <w:trPr>
          <w:trHeight w:val="123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BA7B63" w:rsidRPr="00BA7B63" w:rsidRDefault="00BA7B63">
            <w:pPr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7593" w:type="dxa"/>
            <w:shd w:val="clear" w:color="auto" w:fill="auto"/>
          </w:tcPr>
          <w:p w:rsidR="00BA7B63" w:rsidRPr="00BA7B63" w:rsidRDefault="00BA7B63" w:rsidP="00176DE9">
            <w:pPr>
              <w:pStyle w:val="Ttulo1"/>
              <w:ind w:left="0"/>
              <w:outlineLvl w:val="0"/>
              <w:rPr>
                <w:rFonts w:asciiTheme="minorHAnsi" w:hAnsiTheme="minorHAnsi" w:cstheme="minorHAnsi"/>
                <w:b/>
                <w:lang w:val="es-ES"/>
              </w:rPr>
            </w:pPr>
            <w:r w:rsidRPr="00BA7B63">
              <w:rPr>
                <w:rFonts w:asciiTheme="minorHAnsi" w:hAnsiTheme="minorHAnsi" w:cstheme="minorHAnsi"/>
                <w:lang w:val="es-ES"/>
              </w:rPr>
              <w:t xml:space="preserve">  </w:t>
            </w:r>
            <w:r w:rsidR="008873B7" w:rsidRPr="00BA7B63">
              <w:rPr>
                <w:rFonts w:asciiTheme="minorHAnsi" w:hAnsiTheme="minorHAnsi" w:cstheme="minorHAnsi"/>
                <w:b/>
                <w:lang w:val="es-ES"/>
              </w:rPr>
              <w:t>OTRA EXPERIENCIA</w:t>
            </w:r>
            <w:r w:rsidR="008873B7">
              <w:rPr>
                <w:rFonts w:asciiTheme="minorHAnsi" w:hAnsiTheme="minorHAnsi" w:cstheme="minorHAnsi"/>
                <w:b/>
                <w:lang w:val="es-ES"/>
              </w:rPr>
              <w:t>S.</w:t>
            </w:r>
          </w:p>
        </w:tc>
      </w:tr>
      <w:tr w:rsidR="00914154" w:rsidRPr="005A751D" w:rsidTr="00914154">
        <w:trPr>
          <w:gridAfter w:val="1"/>
          <w:wAfter w:w="7593" w:type="dxa"/>
          <w:trHeight w:val="244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914154" w:rsidRPr="00BA7B63" w:rsidRDefault="00914154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914154" w:rsidRPr="005A751D" w:rsidTr="00914154">
        <w:trPr>
          <w:gridAfter w:val="1"/>
          <w:wAfter w:w="7593" w:type="dxa"/>
          <w:trHeight w:val="244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914154" w:rsidRPr="00BA7B63" w:rsidRDefault="00914154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914154" w:rsidRPr="005A751D" w:rsidTr="00914154">
        <w:trPr>
          <w:gridAfter w:val="1"/>
          <w:wAfter w:w="7593" w:type="dxa"/>
          <w:trHeight w:val="244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914154" w:rsidRPr="00BA7B63" w:rsidRDefault="00914154">
            <w:pPr>
              <w:rPr>
                <w:rFonts w:asciiTheme="minorHAnsi" w:hAnsiTheme="minorHAnsi" w:cstheme="minorHAnsi"/>
                <w:lang w:val="es-ES"/>
              </w:rPr>
            </w:pPr>
          </w:p>
        </w:tc>
      </w:tr>
    </w:tbl>
    <w:p w:rsidR="00B75486" w:rsidRDefault="00D22620">
      <w:pPr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noProof/>
          <w:lang w:val="es-CL" w:eastAsia="es-CL"/>
        </w:rPr>
        <w:lastRenderedPageBreak/>
        <w:drawing>
          <wp:anchor distT="0" distB="0" distL="114300" distR="114300" simplePos="0" relativeHeight="251660288" behindDoc="0" locked="0" layoutInCell="1" allowOverlap="1" wp14:anchorId="03EDEC91" wp14:editId="59992774">
            <wp:simplePos x="0" y="0"/>
            <wp:positionH relativeFrom="column">
              <wp:posOffset>-10160</wp:posOffset>
            </wp:positionH>
            <wp:positionV relativeFrom="paragraph">
              <wp:posOffset>12065</wp:posOffset>
            </wp:positionV>
            <wp:extent cx="5490210" cy="9042400"/>
            <wp:effectExtent l="0" t="0" r="0" b="6350"/>
            <wp:wrapSquare wrapText="bothSides"/>
            <wp:docPr id="4" name="Imagen 4" descr="C:\Users\Dell\Desktop\1angel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1angelo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90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620" w:rsidRDefault="00D22620">
      <w:pPr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noProof/>
          <w:lang w:val="es-CL" w:eastAsia="es-CL"/>
        </w:rPr>
        <w:lastRenderedPageBreak/>
        <w:drawing>
          <wp:anchor distT="0" distB="0" distL="114300" distR="114300" simplePos="0" relativeHeight="251661312" behindDoc="0" locked="0" layoutInCell="1" allowOverlap="1" wp14:anchorId="360C0143" wp14:editId="059948D3">
            <wp:simplePos x="0" y="0"/>
            <wp:positionH relativeFrom="column">
              <wp:posOffset>9525</wp:posOffset>
            </wp:positionH>
            <wp:positionV relativeFrom="paragraph">
              <wp:posOffset>180340</wp:posOffset>
            </wp:positionV>
            <wp:extent cx="5490210" cy="9042400"/>
            <wp:effectExtent l="0" t="0" r="0" b="6350"/>
            <wp:wrapSquare wrapText="bothSides"/>
            <wp:docPr id="5" name="Imagen 5" descr="C:\Users\Dell\Desktop\2angel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2angelo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90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620" w:rsidRDefault="00D22620">
      <w:pPr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noProof/>
          <w:lang w:val="es-CL" w:eastAsia="es-CL"/>
        </w:rPr>
        <w:lastRenderedPageBreak/>
        <w:drawing>
          <wp:anchor distT="0" distB="0" distL="114300" distR="114300" simplePos="0" relativeHeight="251659264" behindDoc="0" locked="0" layoutInCell="1" allowOverlap="1" wp14:anchorId="0656E584" wp14:editId="4EAFAC0E">
            <wp:simplePos x="0" y="0"/>
            <wp:positionH relativeFrom="column">
              <wp:posOffset>290195</wp:posOffset>
            </wp:positionH>
            <wp:positionV relativeFrom="paragraph">
              <wp:posOffset>15240</wp:posOffset>
            </wp:positionV>
            <wp:extent cx="5274945" cy="8681720"/>
            <wp:effectExtent l="0" t="0" r="1905" b="5080"/>
            <wp:wrapSquare wrapText="bothSides"/>
            <wp:docPr id="2" name="Imagen 2" descr="C:\Users\Dell\Desktop\c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c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868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  <w:r>
        <w:rPr>
          <w:rFonts w:asciiTheme="minorHAnsi" w:hAnsiTheme="minorHAnsi" w:cstheme="minorHAnsi"/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4008F1E8" wp14:editId="3235202F">
            <wp:simplePos x="0" y="0"/>
            <wp:positionH relativeFrom="column">
              <wp:posOffset>-275590</wp:posOffset>
            </wp:positionH>
            <wp:positionV relativeFrom="paragraph">
              <wp:posOffset>95885</wp:posOffset>
            </wp:positionV>
            <wp:extent cx="5274945" cy="8681720"/>
            <wp:effectExtent l="0" t="0" r="1905" b="5080"/>
            <wp:wrapSquare wrapText="bothSides"/>
            <wp:docPr id="1" name="Imagen 1" descr="C:\Users\Dell\Desktop\c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c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868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noProof/>
          <w:lang w:val="es-CL" w:eastAsia="es-CL"/>
        </w:rPr>
      </w:pPr>
    </w:p>
    <w:p w:rsidR="00D22620" w:rsidRDefault="00D22620">
      <w:pPr>
        <w:rPr>
          <w:rFonts w:asciiTheme="minorHAnsi" w:hAnsiTheme="minorHAnsi" w:cstheme="minorHAnsi"/>
          <w:lang w:val="es-ES"/>
        </w:rPr>
      </w:pPr>
    </w:p>
    <w:p w:rsidR="00D22620" w:rsidRDefault="00D22620">
      <w:pPr>
        <w:rPr>
          <w:rFonts w:asciiTheme="minorHAnsi" w:hAnsiTheme="minorHAnsi" w:cstheme="minorHAnsi"/>
          <w:lang w:val="es-ES"/>
        </w:rPr>
      </w:pPr>
    </w:p>
    <w:p w:rsidR="00D22620" w:rsidRDefault="00D22620">
      <w:pPr>
        <w:rPr>
          <w:rFonts w:asciiTheme="minorHAnsi" w:hAnsiTheme="minorHAnsi" w:cstheme="minorHAnsi"/>
          <w:lang w:val="es-ES"/>
        </w:rPr>
      </w:pPr>
    </w:p>
    <w:p w:rsidR="00D22620" w:rsidRDefault="00D22620">
      <w:pPr>
        <w:rPr>
          <w:rFonts w:asciiTheme="minorHAnsi" w:hAnsiTheme="minorHAnsi" w:cstheme="minorHAnsi"/>
          <w:lang w:val="es-ES"/>
        </w:rPr>
      </w:pPr>
    </w:p>
    <w:p w:rsidR="00D22620" w:rsidRDefault="00D22620">
      <w:pPr>
        <w:rPr>
          <w:rFonts w:asciiTheme="minorHAnsi" w:hAnsiTheme="minorHAnsi" w:cstheme="minorHAnsi"/>
          <w:lang w:val="es-ES"/>
        </w:rPr>
      </w:pPr>
    </w:p>
    <w:p w:rsidR="00D22620" w:rsidRDefault="00D22620">
      <w:pPr>
        <w:rPr>
          <w:rFonts w:asciiTheme="minorHAnsi" w:hAnsiTheme="minorHAnsi" w:cstheme="minorHAnsi"/>
          <w:lang w:val="es-ES"/>
        </w:rPr>
      </w:pPr>
    </w:p>
    <w:p w:rsidR="00D22620" w:rsidRDefault="00D22620">
      <w:pPr>
        <w:rPr>
          <w:rFonts w:asciiTheme="minorHAnsi" w:hAnsiTheme="minorHAnsi" w:cstheme="minorHAnsi"/>
          <w:lang w:val="es-ES"/>
        </w:rPr>
      </w:pPr>
    </w:p>
    <w:p w:rsidR="00D22620" w:rsidRDefault="00D22620">
      <w:pPr>
        <w:rPr>
          <w:rFonts w:asciiTheme="minorHAnsi" w:hAnsiTheme="minorHAnsi" w:cstheme="minorHAnsi"/>
          <w:lang w:val="es-ES"/>
        </w:rPr>
      </w:pPr>
    </w:p>
    <w:p w:rsidR="00D22620" w:rsidRDefault="00D22620">
      <w:pPr>
        <w:rPr>
          <w:rFonts w:asciiTheme="minorHAnsi" w:hAnsiTheme="minorHAnsi" w:cstheme="minorHAnsi"/>
          <w:lang w:val="es-ES"/>
        </w:rPr>
      </w:pPr>
    </w:p>
    <w:p w:rsidR="00D22620" w:rsidRDefault="00D22620">
      <w:pPr>
        <w:rPr>
          <w:rFonts w:asciiTheme="minorHAnsi" w:hAnsiTheme="minorHAnsi" w:cstheme="minorHAnsi"/>
          <w:lang w:val="es-ES"/>
        </w:rPr>
      </w:pPr>
    </w:p>
    <w:p w:rsidR="00D22620" w:rsidRDefault="00D22620">
      <w:pPr>
        <w:rPr>
          <w:rFonts w:asciiTheme="minorHAnsi" w:hAnsiTheme="minorHAnsi" w:cstheme="minorHAnsi"/>
          <w:lang w:val="es-ES"/>
        </w:rPr>
      </w:pPr>
    </w:p>
    <w:p w:rsidR="00D22620" w:rsidRDefault="00D22620">
      <w:pPr>
        <w:rPr>
          <w:rFonts w:asciiTheme="minorHAnsi" w:hAnsiTheme="minorHAnsi" w:cstheme="minorHAnsi"/>
          <w:lang w:val="es-ES"/>
        </w:rPr>
      </w:pPr>
    </w:p>
    <w:p w:rsidR="00D22620" w:rsidRDefault="00D22620">
      <w:pPr>
        <w:rPr>
          <w:rFonts w:asciiTheme="minorHAnsi" w:hAnsiTheme="minorHAnsi" w:cstheme="minorHAnsi"/>
          <w:lang w:val="es-ES"/>
        </w:rPr>
      </w:pPr>
    </w:p>
    <w:p w:rsidR="00D22620" w:rsidRDefault="00D22620">
      <w:pPr>
        <w:rPr>
          <w:rFonts w:asciiTheme="minorHAnsi" w:hAnsiTheme="minorHAnsi" w:cstheme="minorHAnsi"/>
          <w:lang w:val="es-ES"/>
        </w:rPr>
      </w:pPr>
    </w:p>
    <w:p w:rsidR="00D22620" w:rsidRDefault="00D22620">
      <w:pPr>
        <w:rPr>
          <w:rFonts w:asciiTheme="minorHAnsi" w:hAnsiTheme="minorHAnsi" w:cstheme="minorHAnsi"/>
          <w:lang w:val="es-ES"/>
        </w:rPr>
      </w:pPr>
    </w:p>
    <w:p w:rsidR="00D22620" w:rsidRDefault="00D22620">
      <w:pPr>
        <w:rPr>
          <w:rFonts w:asciiTheme="minorHAnsi" w:hAnsiTheme="minorHAnsi" w:cstheme="minorHAnsi"/>
          <w:lang w:val="es-ES"/>
        </w:rPr>
      </w:pPr>
    </w:p>
    <w:p w:rsidR="00D22620" w:rsidRDefault="00D22620">
      <w:pPr>
        <w:rPr>
          <w:rFonts w:asciiTheme="minorHAnsi" w:hAnsiTheme="minorHAnsi" w:cstheme="minorHAnsi"/>
          <w:lang w:val="es-ES"/>
        </w:rPr>
      </w:pPr>
    </w:p>
    <w:p w:rsidR="00D22620" w:rsidRDefault="00D22620">
      <w:pPr>
        <w:rPr>
          <w:rFonts w:asciiTheme="minorHAnsi" w:hAnsiTheme="minorHAnsi" w:cstheme="minorHAnsi"/>
          <w:lang w:val="es-ES"/>
        </w:rPr>
      </w:pPr>
    </w:p>
    <w:p w:rsidR="00D22620" w:rsidRDefault="00D22620">
      <w:pPr>
        <w:rPr>
          <w:rFonts w:asciiTheme="minorHAnsi" w:hAnsiTheme="minorHAnsi" w:cstheme="minorHAnsi"/>
          <w:lang w:val="es-ES"/>
        </w:rPr>
      </w:pPr>
    </w:p>
    <w:p w:rsidR="00D22620" w:rsidRDefault="00D22620">
      <w:pPr>
        <w:rPr>
          <w:rFonts w:asciiTheme="minorHAnsi" w:hAnsiTheme="minorHAnsi" w:cstheme="minorHAnsi"/>
          <w:lang w:val="es-ES"/>
        </w:rPr>
      </w:pPr>
    </w:p>
    <w:p w:rsidR="00D22620" w:rsidRDefault="00D22620">
      <w:pPr>
        <w:rPr>
          <w:rFonts w:asciiTheme="minorHAnsi" w:hAnsiTheme="minorHAnsi" w:cstheme="minorHAnsi"/>
          <w:lang w:val="es-ES"/>
        </w:rPr>
      </w:pPr>
    </w:p>
    <w:p w:rsidR="00D22620" w:rsidRDefault="00D22620">
      <w:pPr>
        <w:rPr>
          <w:rFonts w:asciiTheme="minorHAnsi" w:hAnsiTheme="minorHAnsi" w:cstheme="minorHAnsi"/>
          <w:lang w:val="es-ES"/>
        </w:rPr>
      </w:pPr>
    </w:p>
    <w:p w:rsidR="00D22620" w:rsidRDefault="00D22620">
      <w:pPr>
        <w:rPr>
          <w:rFonts w:asciiTheme="minorHAnsi" w:hAnsiTheme="minorHAnsi" w:cstheme="minorHAnsi"/>
          <w:lang w:val="es-ES"/>
        </w:rPr>
      </w:pPr>
    </w:p>
    <w:p w:rsidR="00D22620" w:rsidRDefault="00D22620">
      <w:pPr>
        <w:rPr>
          <w:rFonts w:asciiTheme="minorHAnsi" w:hAnsiTheme="minorHAnsi" w:cstheme="minorHAnsi"/>
          <w:lang w:val="es-ES"/>
        </w:rPr>
      </w:pPr>
    </w:p>
    <w:p w:rsidR="00D22620" w:rsidRDefault="00D22620">
      <w:pPr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>PP</w:t>
      </w:r>
    </w:p>
    <w:p w:rsidR="00D22620" w:rsidRDefault="00D22620">
      <w:pPr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noProof/>
          <w:lang w:val="es-CL" w:eastAsia="es-CL"/>
        </w:rPr>
        <w:lastRenderedPageBreak/>
        <w:drawing>
          <wp:anchor distT="0" distB="0" distL="114300" distR="114300" simplePos="0" relativeHeight="251662336" behindDoc="0" locked="0" layoutInCell="1" allowOverlap="1" wp14:anchorId="039B4139" wp14:editId="7621EA51">
            <wp:simplePos x="0" y="0"/>
            <wp:positionH relativeFrom="column">
              <wp:posOffset>-10160</wp:posOffset>
            </wp:positionH>
            <wp:positionV relativeFrom="paragraph">
              <wp:posOffset>120015</wp:posOffset>
            </wp:positionV>
            <wp:extent cx="5490210" cy="9042400"/>
            <wp:effectExtent l="0" t="0" r="0" b="6350"/>
            <wp:wrapSquare wrapText="bothSides"/>
            <wp:docPr id="6" name="Imagen 6" descr="C:\Users\Dell\Desktop\ci angel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ci angelo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90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2620" w:rsidSect="007E1A53">
      <w:headerReference w:type="first" r:id="rId12"/>
      <w:pgSz w:w="12240" w:h="15840" w:code="1"/>
      <w:pgMar w:top="567" w:right="1797" w:bottom="1009" w:left="1797" w:header="964" w:footer="9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62EA" w:rsidRDefault="00E662EA">
      <w:r>
        <w:separator/>
      </w:r>
    </w:p>
  </w:endnote>
  <w:endnote w:type="continuationSeparator" w:id="0">
    <w:p w:rsidR="00E662EA" w:rsidRDefault="00E66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62EA" w:rsidRDefault="00E662EA">
      <w:r>
        <w:separator/>
      </w:r>
    </w:p>
  </w:footnote>
  <w:footnote w:type="continuationSeparator" w:id="0">
    <w:p w:rsidR="00E662EA" w:rsidRDefault="00E662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782F" w:rsidRDefault="005B782F">
    <w:r>
      <w:t>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D704E"/>
    <w:multiLevelType w:val="hybridMultilevel"/>
    <w:tmpl w:val="9E42EFFC"/>
    <w:lvl w:ilvl="0" w:tplc="589A7668">
      <w:start w:val="1"/>
      <w:numFmt w:val="bullet"/>
      <w:lvlText w:val=""/>
      <w:lvlJc w:val="left"/>
      <w:pPr>
        <w:ind w:left="878" w:hanging="360"/>
      </w:pPr>
      <w:rPr>
        <w:rFonts w:ascii="Wingdings" w:hAnsi="Wingdings" w:hint="default"/>
        <w:lang w:val="es-CL"/>
      </w:rPr>
    </w:lvl>
    <w:lvl w:ilvl="1" w:tplc="340A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" w15:restartNumberingAfterBreak="0">
    <w:nsid w:val="15C4386F"/>
    <w:multiLevelType w:val="hybridMultilevel"/>
    <w:tmpl w:val="55E824CC"/>
    <w:lvl w:ilvl="0" w:tplc="589A7668">
      <w:start w:val="1"/>
      <w:numFmt w:val="bullet"/>
      <w:lvlText w:val=""/>
      <w:lvlJc w:val="left"/>
      <w:pPr>
        <w:ind w:left="878" w:hanging="360"/>
      </w:pPr>
      <w:rPr>
        <w:rFonts w:ascii="Wingdings" w:hAnsi="Wingdings" w:hint="default"/>
        <w:lang w:val="es-CL"/>
      </w:rPr>
    </w:lvl>
    <w:lvl w:ilvl="1" w:tplc="340A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2" w15:restartNumberingAfterBreak="0">
    <w:nsid w:val="2DED0DAE"/>
    <w:multiLevelType w:val="hybridMultilevel"/>
    <w:tmpl w:val="1FC2B98C"/>
    <w:lvl w:ilvl="0" w:tplc="340A0005">
      <w:start w:val="1"/>
      <w:numFmt w:val="bullet"/>
      <w:lvlText w:val=""/>
      <w:lvlJc w:val="left"/>
      <w:pPr>
        <w:ind w:left="87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3" w15:restartNumberingAfterBreak="0">
    <w:nsid w:val="2F9A7347"/>
    <w:multiLevelType w:val="multilevel"/>
    <w:tmpl w:val="9802F824"/>
    <w:styleLink w:val="WWNum8"/>
    <w:lvl w:ilvl="0">
      <w:numFmt w:val="bullet"/>
      <w:lvlText w:val=""/>
      <w:lvlJc w:val="left"/>
      <w:rPr>
        <w:rFonts w:ascii="Wingdings" w:hAnsi="Wingdings"/>
        <w:lang w:val="es-C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" w15:restartNumberingAfterBreak="0">
    <w:nsid w:val="34C07752"/>
    <w:multiLevelType w:val="hybridMultilevel"/>
    <w:tmpl w:val="AF947738"/>
    <w:lvl w:ilvl="0" w:tplc="340A0005">
      <w:start w:val="1"/>
      <w:numFmt w:val="bullet"/>
      <w:lvlText w:val=""/>
      <w:lvlJc w:val="left"/>
      <w:pPr>
        <w:ind w:left="159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31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3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5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7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9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91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3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58" w:hanging="360"/>
      </w:pPr>
      <w:rPr>
        <w:rFonts w:ascii="Wingdings" w:hAnsi="Wingdings" w:hint="default"/>
      </w:rPr>
    </w:lvl>
  </w:abstractNum>
  <w:abstractNum w:abstractNumId="5" w15:restartNumberingAfterBreak="0">
    <w:nsid w:val="37EF1087"/>
    <w:multiLevelType w:val="hybridMultilevel"/>
    <w:tmpl w:val="56F0D18A"/>
    <w:lvl w:ilvl="0" w:tplc="340A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6" w15:restartNumberingAfterBreak="0">
    <w:nsid w:val="3E8F35F5"/>
    <w:multiLevelType w:val="hybridMultilevel"/>
    <w:tmpl w:val="6ED42AB4"/>
    <w:lvl w:ilvl="0" w:tplc="589A7668">
      <w:start w:val="1"/>
      <w:numFmt w:val="bullet"/>
      <w:lvlText w:val=""/>
      <w:lvlJc w:val="left"/>
      <w:pPr>
        <w:ind w:left="889" w:hanging="360"/>
      </w:pPr>
      <w:rPr>
        <w:rFonts w:ascii="Wingdings" w:hAnsi="Wingdings" w:hint="default"/>
        <w:lang w:val="es-CL"/>
      </w:rPr>
    </w:lvl>
    <w:lvl w:ilvl="1" w:tplc="340A0003" w:tentative="1">
      <w:start w:val="1"/>
      <w:numFmt w:val="bullet"/>
      <w:lvlText w:val="o"/>
      <w:lvlJc w:val="left"/>
      <w:pPr>
        <w:ind w:left="160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2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</w:abstractNum>
  <w:abstractNum w:abstractNumId="7" w15:restartNumberingAfterBreak="0">
    <w:nsid w:val="47D15D7A"/>
    <w:multiLevelType w:val="hybridMultilevel"/>
    <w:tmpl w:val="B8CAAB7C"/>
    <w:lvl w:ilvl="0" w:tplc="589A7668">
      <w:start w:val="1"/>
      <w:numFmt w:val="bullet"/>
      <w:lvlText w:val=""/>
      <w:lvlJc w:val="left"/>
      <w:pPr>
        <w:ind w:left="878" w:hanging="360"/>
      </w:pPr>
      <w:rPr>
        <w:rFonts w:ascii="Wingdings" w:hAnsi="Wingdings" w:hint="default"/>
        <w:lang w:val="es-CL"/>
      </w:rPr>
    </w:lvl>
    <w:lvl w:ilvl="1" w:tplc="340A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8" w15:restartNumberingAfterBreak="0">
    <w:nsid w:val="61B52545"/>
    <w:multiLevelType w:val="hybridMultilevel"/>
    <w:tmpl w:val="E1C86914"/>
    <w:lvl w:ilvl="0" w:tplc="589A7668">
      <w:start w:val="1"/>
      <w:numFmt w:val="bullet"/>
      <w:lvlText w:val=""/>
      <w:lvlJc w:val="left"/>
      <w:pPr>
        <w:ind w:left="878" w:hanging="360"/>
      </w:pPr>
      <w:rPr>
        <w:rFonts w:ascii="Wingdings" w:hAnsi="Wingdings" w:hint="default"/>
        <w:lang w:val="es-CL"/>
      </w:rPr>
    </w:lvl>
    <w:lvl w:ilvl="1" w:tplc="340A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9" w15:restartNumberingAfterBreak="0">
    <w:nsid w:val="65A250FB"/>
    <w:multiLevelType w:val="hybridMultilevel"/>
    <w:tmpl w:val="CD7A3876"/>
    <w:lvl w:ilvl="0" w:tplc="340A0005">
      <w:start w:val="1"/>
      <w:numFmt w:val="bullet"/>
      <w:lvlText w:val=""/>
      <w:lvlJc w:val="left"/>
      <w:pPr>
        <w:ind w:left="87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0" w15:restartNumberingAfterBreak="0">
    <w:nsid w:val="66B75600"/>
    <w:multiLevelType w:val="singleLevel"/>
    <w:tmpl w:val="EBBC44FA"/>
    <w:lvl w:ilvl="0">
      <w:start w:val="1"/>
      <w:numFmt w:val="bullet"/>
      <w:lvlText w:val=""/>
      <w:lvlJc w:val="left"/>
      <w:pPr>
        <w:tabs>
          <w:tab w:val="num" w:pos="360"/>
        </w:tabs>
        <w:ind w:left="245" w:hanging="245"/>
      </w:pPr>
      <w:rPr>
        <w:rFonts w:ascii="Wingdings" w:hAnsi="Wingdings" w:hint="default"/>
      </w:rPr>
    </w:lvl>
  </w:abstractNum>
  <w:abstractNum w:abstractNumId="11" w15:restartNumberingAfterBreak="0">
    <w:nsid w:val="68042DB8"/>
    <w:multiLevelType w:val="hybridMultilevel"/>
    <w:tmpl w:val="2C9EFAAE"/>
    <w:lvl w:ilvl="0" w:tplc="340A0001">
      <w:start w:val="1"/>
      <w:numFmt w:val="bullet"/>
      <w:lvlText w:val=""/>
      <w:lvlJc w:val="left"/>
      <w:pPr>
        <w:ind w:left="159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31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3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5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7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9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91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3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58" w:hanging="360"/>
      </w:pPr>
      <w:rPr>
        <w:rFonts w:ascii="Wingdings" w:hAnsi="Wingdings" w:hint="default"/>
      </w:rPr>
    </w:lvl>
  </w:abstractNum>
  <w:abstractNum w:abstractNumId="12" w15:restartNumberingAfterBreak="0">
    <w:nsid w:val="72FB5ACB"/>
    <w:multiLevelType w:val="hybridMultilevel"/>
    <w:tmpl w:val="B75822E2"/>
    <w:lvl w:ilvl="0" w:tplc="589A7668">
      <w:start w:val="1"/>
      <w:numFmt w:val="bullet"/>
      <w:lvlText w:val=""/>
      <w:lvlJc w:val="left"/>
      <w:pPr>
        <w:ind w:left="878" w:hanging="360"/>
      </w:pPr>
      <w:rPr>
        <w:rFonts w:ascii="Wingdings" w:hAnsi="Wingdings" w:hint="default"/>
        <w:lang w:val="es-CL"/>
      </w:rPr>
    </w:lvl>
    <w:lvl w:ilvl="1" w:tplc="340A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3" w15:restartNumberingAfterBreak="0">
    <w:nsid w:val="7C8F4911"/>
    <w:multiLevelType w:val="hybridMultilevel"/>
    <w:tmpl w:val="A06A6E84"/>
    <w:lvl w:ilvl="0" w:tplc="340A0005">
      <w:start w:val="1"/>
      <w:numFmt w:val="bullet"/>
      <w:lvlText w:val=""/>
      <w:lvlJc w:val="left"/>
      <w:pPr>
        <w:ind w:left="878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0"/>
  </w:num>
  <w:num w:numId="4">
    <w:abstractNumId w:val="2"/>
  </w:num>
  <w:num w:numId="5">
    <w:abstractNumId w:val="9"/>
  </w:num>
  <w:num w:numId="6">
    <w:abstractNumId w:val="12"/>
  </w:num>
  <w:num w:numId="7">
    <w:abstractNumId w:val="8"/>
  </w:num>
  <w:num w:numId="8">
    <w:abstractNumId w:val="7"/>
  </w:num>
  <w:num w:numId="9">
    <w:abstractNumId w:val="1"/>
  </w:num>
  <w:num w:numId="10">
    <w:abstractNumId w:val="6"/>
  </w:num>
  <w:num w:numId="11">
    <w:abstractNumId w:val="5"/>
  </w:num>
  <w:num w:numId="12">
    <w:abstractNumId w:val="11"/>
  </w:num>
  <w:num w:numId="13">
    <w:abstractNumId w:val="4"/>
  </w:num>
  <w:num w:numId="14">
    <w:abstractNumId w:val="3"/>
  </w:num>
  <w:num w:numId="15">
    <w:abstractNumId w:val="3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B63"/>
    <w:rsid w:val="00017429"/>
    <w:rsid w:val="000439FD"/>
    <w:rsid w:val="00070453"/>
    <w:rsid w:val="000E343E"/>
    <w:rsid w:val="00116C77"/>
    <w:rsid w:val="00153DFD"/>
    <w:rsid w:val="001565EB"/>
    <w:rsid w:val="00157AB5"/>
    <w:rsid w:val="00190734"/>
    <w:rsid w:val="001C20A1"/>
    <w:rsid w:val="001C47CC"/>
    <w:rsid w:val="0020028A"/>
    <w:rsid w:val="00210305"/>
    <w:rsid w:val="00224DAB"/>
    <w:rsid w:val="002807EA"/>
    <w:rsid w:val="002B4047"/>
    <w:rsid w:val="002E2457"/>
    <w:rsid w:val="002E318B"/>
    <w:rsid w:val="002E5355"/>
    <w:rsid w:val="00300223"/>
    <w:rsid w:val="00373CAC"/>
    <w:rsid w:val="0041266B"/>
    <w:rsid w:val="00421FC4"/>
    <w:rsid w:val="004411D5"/>
    <w:rsid w:val="00462AAD"/>
    <w:rsid w:val="0046639E"/>
    <w:rsid w:val="00497EAF"/>
    <w:rsid w:val="004A48CE"/>
    <w:rsid w:val="004B27D0"/>
    <w:rsid w:val="00516A95"/>
    <w:rsid w:val="005A751D"/>
    <w:rsid w:val="005B1172"/>
    <w:rsid w:val="005B782F"/>
    <w:rsid w:val="006C5DE7"/>
    <w:rsid w:val="0070283E"/>
    <w:rsid w:val="00784BE0"/>
    <w:rsid w:val="007A2091"/>
    <w:rsid w:val="007E1A53"/>
    <w:rsid w:val="00801121"/>
    <w:rsid w:val="0081344A"/>
    <w:rsid w:val="0084665F"/>
    <w:rsid w:val="008873B7"/>
    <w:rsid w:val="008A3E31"/>
    <w:rsid w:val="008A77D0"/>
    <w:rsid w:val="008C4A90"/>
    <w:rsid w:val="00914154"/>
    <w:rsid w:val="0092441B"/>
    <w:rsid w:val="00947CBD"/>
    <w:rsid w:val="009533FF"/>
    <w:rsid w:val="009F046C"/>
    <w:rsid w:val="00A23BB4"/>
    <w:rsid w:val="00A73CB3"/>
    <w:rsid w:val="00A866CE"/>
    <w:rsid w:val="00AA5A92"/>
    <w:rsid w:val="00AC34A6"/>
    <w:rsid w:val="00AD314D"/>
    <w:rsid w:val="00AE6B58"/>
    <w:rsid w:val="00B1347B"/>
    <w:rsid w:val="00B72FD7"/>
    <w:rsid w:val="00B75486"/>
    <w:rsid w:val="00BA7B63"/>
    <w:rsid w:val="00BB0E2F"/>
    <w:rsid w:val="00BE0C55"/>
    <w:rsid w:val="00C75F54"/>
    <w:rsid w:val="00C8055C"/>
    <w:rsid w:val="00CE4E55"/>
    <w:rsid w:val="00D22620"/>
    <w:rsid w:val="00D318F8"/>
    <w:rsid w:val="00D83C18"/>
    <w:rsid w:val="00D87A34"/>
    <w:rsid w:val="00D934A9"/>
    <w:rsid w:val="00DC14F2"/>
    <w:rsid w:val="00DD543C"/>
    <w:rsid w:val="00DE1716"/>
    <w:rsid w:val="00E14C32"/>
    <w:rsid w:val="00E51D9D"/>
    <w:rsid w:val="00E62ADF"/>
    <w:rsid w:val="00E662EA"/>
    <w:rsid w:val="00E82E26"/>
    <w:rsid w:val="00EA771B"/>
    <w:rsid w:val="00F1022E"/>
    <w:rsid w:val="00F40D2E"/>
    <w:rsid w:val="00FF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2E4920"/>
  <w15:docId w15:val="{7F6F4D62-E992-49DD-8C73-827A5A2DB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Pr>
      <w:rFonts w:ascii="Arial" w:hAnsi="Arial" w:cs="Arial"/>
      <w:lang w:val="en-US" w:eastAsia="en-US"/>
    </w:rPr>
  </w:style>
  <w:style w:type="paragraph" w:styleId="Ttulo1">
    <w:name w:val="heading 1"/>
    <w:basedOn w:val="Normal"/>
    <w:next w:val="Textoindependiente"/>
    <w:qFormat/>
    <w:pPr>
      <w:tabs>
        <w:tab w:val="left" w:pos="2160"/>
        <w:tab w:val="right" w:pos="6480"/>
      </w:tabs>
      <w:spacing w:before="240" w:after="120" w:line="220" w:lineRule="atLeast"/>
      <w:ind w:left="158"/>
      <w:outlineLvl w:val="0"/>
    </w:pPr>
    <w:rPr>
      <w:rFonts w:ascii="Arial Black" w:hAnsi="Arial Black" w:cs="Arial Black"/>
      <w:sz w:val="22"/>
      <w:szCs w:val="22"/>
    </w:rPr>
  </w:style>
  <w:style w:type="paragraph" w:styleId="Ttulo2">
    <w:name w:val="heading 2"/>
    <w:basedOn w:val="Normal"/>
    <w:next w:val="Textoindependiente"/>
    <w:qFormat/>
    <w:pPr>
      <w:tabs>
        <w:tab w:val="left" w:pos="2160"/>
        <w:tab w:val="right" w:pos="6480"/>
      </w:tabs>
      <w:spacing w:before="120" w:after="60" w:line="220" w:lineRule="atLeast"/>
      <w:ind w:left="158"/>
      <w:outlineLvl w:val="1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spacing w:before="60" w:after="60" w:line="220" w:lineRule="atLeast"/>
      <w:ind w:left="158"/>
      <w:jc w:val="both"/>
    </w:pPr>
    <w:rPr>
      <w:spacing w:val="-5"/>
    </w:rPr>
  </w:style>
  <w:style w:type="paragraph" w:customStyle="1" w:styleId="Listaconvietas1">
    <w:name w:val="Lista con viñetas1"/>
    <w:basedOn w:val="Textoindependiente"/>
    <w:pPr>
      <w:tabs>
        <w:tab w:val="num" w:pos="360"/>
      </w:tabs>
      <w:ind w:left="245" w:hanging="245"/>
    </w:pPr>
    <w:rPr>
      <w:lang w:bidi="en-US"/>
    </w:rPr>
  </w:style>
  <w:style w:type="paragraph" w:customStyle="1" w:styleId="Textoprincipal1">
    <w:name w:val="Texto principal 1"/>
    <w:pPr>
      <w:spacing w:before="60" w:after="60"/>
      <w:ind w:left="158"/>
    </w:pPr>
    <w:rPr>
      <w:rFonts w:ascii="Arial" w:hAnsi="Arial" w:cs="Arial"/>
      <w:spacing w:val="-5"/>
      <w:lang w:val="en-US" w:eastAsia="en-US" w:bidi="en-US"/>
    </w:rPr>
  </w:style>
  <w:style w:type="paragraph" w:customStyle="1" w:styleId="Informacindecontacto">
    <w:name w:val="Información de contacto"/>
    <w:basedOn w:val="Normal"/>
    <w:next w:val="Textoindependiente"/>
    <w:pPr>
      <w:jc w:val="right"/>
    </w:pPr>
    <w:rPr>
      <w:lang w:bidi="en-US"/>
    </w:rPr>
  </w:style>
  <w:style w:type="character" w:styleId="Hipervnculo">
    <w:name w:val="Hyperlink"/>
    <w:basedOn w:val="Fuentedeprrafopredeter"/>
    <w:rsid w:val="00A866CE"/>
    <w:rPr>
      <w:color w:val="0000FF" w:themeColor="hyperlink"/>
      <w:u w:val="single"/>
    </w:rPr>
  </w:style>
  <w:style w:type="paragraph" w:customStyle="1" w:styleId="Sunombre">
    <w:name w:val="Su nombre"/>
    <w:basedOn w:val="Normal"/>
    <w:next w:val="Normal"/>
    <w:pPr>
      <w:spacing w:after="60" w:line="220" w:lineRule="atLeast"/>
      <w:jc w:val="right"/>
    </w:pPr>
    <w:rPr>
      <w:rFonts w:ascii="Arial Black" w:hAnsi="Arial Black" w:cs="Arial Black"/>
      <w:sz w:val="28"/>
      <w:szCs w:val="28"/>
      <w:lang w:bidi="en-US"/>
    </w:rPr>
  </w:style>
  <w:style w:type="character" w:customStyle="1" w:styleId="Carcterdenombre">
    <w:name w:val="Carácter de nombre"/>
    <w:basedOn w:val="Fuentedeprrafopredeter"/>
    <w:rPr>
      <w:rFonts w:ascii="Arial Black" w:hAnsi="Arial Black" w:hint="default"/>
      <w:sz w:val="28"/>
      <w:szCs w:val="28"/>
      <w:lang w:val="en-US" w:eastAsia="en-US" w:bidi="en-US"/>
    </w:rPr>
  </w:style>
  <w:style w:type="table" w:customStyle="1" w:styleId="Tablanormal1">
    <w:name w:val="Tabla normal1"/>
    <w:semiHidden/>
    <w:rPr>
      <w:lang w:val="en-US" w:eastAsia="en-US" w:bidi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pPr>
      <w:tabs>
        <w:tab w:val="center" w:pos="4153"/>
        <w:tab w:val="right" w:pos="8306"/>
      </w:tabs>
    </w:pPr>
  </w:style>
  <w:style w:type="paragraph" w:styleId="Prrafodelista">
    <w:name w:val="List Paragraph"/>
    <w:basedOn w:val="Normal"/>
    <w:uiPriority w:val="34"/>
    <w:qFormat/>
    <w:rsid w:val="00C8055C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B7548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B75486"/>
    <w:rPr>
      <w:rFonts w:ascii="Tahoma" w:hAnsi="Tahoma" w:cs="Tahoma"/>
      <w:sz w:val="16"/>
      <w:szCs w:val="16"/>
      <w:lang w:val="en-US" w:eastAsia="en-US"/>
    </w:rPr>
  </w:style>
  <w:style w:type="numbering" w:customStyle="1" w:styleId="WWNum8">
    <w:name w:val="WWNum8"/>
    <w:basedOn w:val="Sinlista"/>
    <w:rsid w:val="00AA5A92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d\AppData\Roaming\Microsoft\Plantillas\Chronological%20resume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Chronological resume</Template>
  <TotalTime>0</TotalTime>
  <Pages>7</Pages>
  <Words>437</Words>
  <Characters>3560</Characters>
  <Application>Microsoft Office Word</Application>
  <DocSecurity>4</DocSecurity>
  <Lines>29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</dc:creator>
  <cp:lastModifiedBy>OPD 1</cp:lastModifiedBy>
  <cp:revision>2</cp:revision>
  <cp:lastPrinted>2015-09-13T23:35:00Z</cp:lastPrinted>
  <dcterms:created xsi:type="dcterms:W3CDTF">2016-05-18T20:42:00Z</dcterms:created>
  <dcterms:modified xsi:type="dcterms:W3CDTF">2016-05-18T20:42:00Z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TC060915073082</vt:lpwstr>
  </property>
</Properties>
</file>